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72387F" w14:textId="77777777" w:rsidR="00C84D90" w:rsidRDefault="00C84D90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8C9B3A1" wp14:editId="2CFD06B9">
            <wp:simplePos x="0" y="0"/>
            <wp:positionH relativeFrom="column">
              <wp:posOffset>5776595</wp:posOffset>
            </wp:positionH>
            <wp:positionV relativeFrom="paragraph">
              <wp:posOffset>-552450</wp:posOffset>
            </wp:positionV>
            <wp:extent cx="3640024" cy="1619250"/>
            <wp:effectExtent l="0" t="0" r="0" b="0"/>
            <wp:wrapNone/>
            <wp:docPr id="3" name="Picture 3" descr="W:\Chief Executives Directorate\Community Planning and Regeneration\Local Enterprise Partnership\BRANDING\LOGOS\JPG\Full colo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Chief Executives Directorate\Community Planning and Regeneration\Local Enterprise Partnership\BRANDING\LOGOS\JPG\Full colour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024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EE2765" w14:textId="77777777" w:rsidR="00C84D90" w:rsidRPr="00C84D90" w:rsidRDefault="00C84D90" w:rsidP="00C84D90"/>
    <w:p w14:paraId="506A1D90" w14:textId="77777777" w:rsidR="00C84D90" w:rsidRPr="00C84D90" w:rsidRDefault="00C84D90" w:rsidP="00C84D90"/>
    <w:p w14:paraId="11FD0F48" w14:textId="77777777" w:rsidR="00C84D90" w:rsidRDefault="00C84D90" w:rsidP="00C84D90">
      <w:pPr>
        <w:spacing w:before="92" w:line="424" w:lineRule="auto"/>
        <w:ind w:right="4980"/>
      </w:pPr>
    </w:p>
    <w:p w14:paraId="343FFB33" w14:textId="77777777" w:rsidR="00C84D90" w:rsidRPr="00896EE2" w:rsidRDefault="00C84D90" w:rsidP="00C84D90">
      <w:pPr>
        <w:spacing w:before="92" w:line="424" w:lineRule="auto"/>
        <w:ind w:right="4980"/>
        <w:rPr>
          <w:rFonts w:ascii="Calibri" w:hAnsi="Calibri" w:cs="Calibri"/>
          <w:b/>
          <w:sz w:val="48"/>
        </w:rPr>
      </w:pPr>
      <w:r w:rsidRPr="00896EE2">
        <w:rPr>
          <w:rFonts w:ascii="Calibri" w:hAnsi="Calibri" w:cs="Calibri"/>
          <w:b/>
          <w:sz w:val="48"/>
        </w:rPr>
        <w:t xml:space="preserve">South East Local Enterprise Partnership: </w:t>
      </w:r>
    </w:p>
    <w:p w14:paraId="1594964B" w14:textId="77777777" w:rsidR="00C84D90" w:rsidRPr="00896EE2" w:rsidRDefault="00C84D90" w:rsidP="00C84D90">
      <w:pPr>
        <w:spacing w:before="92" w:line="424" w:lineRule="auto"/>
        <w:ind w:right="4980"/>
        <w:rPr>
          <w:rFonts w:ascii="Calibri" w:hAnsi="Calibri" w:cs="Calibri"/>
          <w:b/>
          <w:sz w:val="48"/>
        </w:rPr>
      </w:pPr>
      <w:r w:rsidRPr="00896EE2">
        <w:rPr>
          <w:rFonts w:ascii="Calibri" w:hAnsi="Calibri" w:cs="Calibri"/>
          <w:b/>
          <w:sz w:val="48"/>
        </w:rPr>
        <w:t xml:space="preserve">Register of Members’ Interests </w:t>
      </w:r>
    </w:p>
    <w:p w14:paraId="005668A8" w14:textId="77777777" w:rsidR="00C84D90" w:rsidRPr="00896EE2" w:rsidRDefault="00C84D90" w:rsidP="00C84D90">
      <w:pPr>
        <w:spacing w:before="10"/>
        <w:rPr>
          <w:rFonts w:ascii="Calibri" w:hAnsi="Calibri" w:cs="Calibri"/>
          <w:b/>
          <w:sz w:val="28"/>
          <w:szCs w:val="24"/>
        </w:rPr>
      </w:pPr>
      <w:r w:rsidRPr="00896EE2">
        <w:rPr>
          <w:rFonts w:ascii="Calibri" w:hAnsi="Calibri" w:cs="Calibri"/>
          <w:sz w:val="28"/>
          <w:szCs w:val="24"/>
        </w:rPr>
        <w:t xml:space="preserve">As a Board Member/Co-opted Member of the South East Local Enterprise Partnership (SELEP), I declare that I have the following disclosable pecuniary and/or non-pecuniary interests.  </w:t>
      </w:r>
      <w:r w:rsidRPr="00896EE2">
        <w:rPr>
          <w:rFonts w:ascii="Calibri" w:hAnsi="Calibri" w:cs="Calibri"/>
          <w:b/>
          <w:i/>
          <w:sz w:val="28"/>
          <w:szCs w:val="24"/>
        </w:rPr>
        <w:t>(Please state ‘None’ where appropriate, do not leave any boxes blank</w:t>
      </w:r>
      <w:r w:rsidRPr="00896EE2">
        <w:rPr>
          <w:rFonts w:ascii="Calibri" w:hAnsi="Calibri" w:cs="Calibri"/>
          <w:b/>
          <w:sz w:val="28"/>
          <w:szCs w:val="24"/>
        </w:rPr>
        <w:t>)</w:t>
      </w:r>
    </w:p>
    <w:p w14:paraId="0DF9AB5C" w14:textId="77777777" w:rsidR="00C84D90" w:rsidRPr="00896EE2" w:rsidRDefault="00C84D90" w:rsidP="00C84D90">
      <w:pPr>
        <w:pStyle w:val="BodyText"/>
        <w:rPr>
          <w:rFonts w:ascii="Calibri" w:hAnsi="Calibri" w:cs="Calibri"/>
          <w:sz w:val="28"/>
        </w:rPr>
      </w:pPr>
    </w:p>
    <w:p w14:paraId="3E2F8FFC" w14:textId="77777777" w:rsidR="00C84D90" w:rsidRPr="00896EE2" w:rsidRDefault="00C84D90" w:rsidP="00C84D90">
      <w:pPr>
        <w:pStyle w:val="BodyText"/>
        <w:rPr>
          <w:rFonts w:ascii="Calibri" w:hAnsi="Calibri" w:cs="Calibri"/>
          <w:sz w:val="28"/>
        </w:rPr>
      </w:pPr>
    </w:p>
    <w:p w14:paraId="41B39B28" w14:textId="77777777" w:rsidR="00C84D90" w:rsidRPr="00896EE2" w:rsidRDefault="00C84D90" w:rsidP="00C84D90">
      <w:pPr>
        <w:pStyle w:val="BodyText"/>
        <w:rPr>
          <w:rFonts w:ascii="Calibri" w:hAnsi="Calibri" w:cs="Calibri"/>
          <w:sz w:val="28"/>
        </w:rPr>
      </w:pPr>
    </w:p>
    <w:p w14:paraId="22542D11" w14:textId="77777777" w:rsidR="00C84D90" w:rsidRPr="00896EE2" w:rsidRDefault="00C84D90" w:rsidP="00C84D90">
      <w:pPr>
        <w:pStyle w:val="BodyText"/>
        <w:rPr>
          <w:rFonts w:ascii="Calibri" w:hAnsi="Calibri" w:cs="Calibri"/>
          <w:sz w:val="28"/>
        </w:rPr>
      </w:pPr>
    </w:p>
    <w:p w14:paraId="1251AF5C" w14:textId="77777777" w:rsidR="00C84D90" w:rsidRPr="00896EE2" w:rsidRDefault="00C84D90" w:rsidP="00C84D90">
      <w:pPr>
        <w:pStyle w:val="BodyText"/>
        <w:rPr>
          <w:rFonts w:ascii="Calibri" w:hAnsi="Calibri" w:cs="Calibri"/>
          <w:sz w:val="28"/>
        </w:rPr>
      </w:pPr>
    </w:p>
    <w:p w14:paraId="62C10927" w14:textId="77777777" w:rsidR="00C84D90" w:rsidRPr="00896EE2" w:rsidRDefault="00C84D90" w:rsidP="00C84D90">
      <w:pPr>
        <w:pStyle w:val="BodyText"/>
        <w:rPr>
          <w:rFonts w:ascii="Calibri" w:hAnsi="Calibri" w:cs="Calibri"/>
          <w:b/>
          <w:i/>
        </w:rPr>
      </w:pPr>
      <w:r w:rsidRPr="00896EE2">
        <w:rPr>
          <w:rFonts w:ascii="Calibri" w:hAnsi="Calibri" w:cs="Calibri"/>
          <w:i/>
        </w:rPr>
        <w:t>*</w:t>
      </w:r>
      <w:r w:rsidRPr="00896EE2">
        <w:rPr>
          <w:rFonts w:ascii="Calibri" w:hAnsi="Calibri" w:cs="Calibri"/>
          <w:b/>
          <w:i/>
        </w:rPr>
        <w:t xml:space="preserve">SPOUSE/PARTNER </w:t>
      </w:r>
      <w:r w:rsidRPr="00896EE2">
        <w:rPr>
          <w:rFonts w:ascii="Calibri" w:hAnsi="Calibri" w:cs="Calibri"/>
          <w:i/>
        </w:rPr>
        <w:t xml:space="preserve">– In the notice below my spouse or partner means anyone who meets the definition in the </w:t>
      </w:r>
      <w:hyperlink r:id="rId9">
        <w:r w:rsidRPr="00896EE2">
          <w:rPr>
            <w:rFonts w:ascii="Calibri" w:hAnsi="Calibri" w:cs="Calibri"/>
            <w:i/>
            <w:color w:val="0000FF"/>
            <w:u w:val="single" w:color="0000FF"/>
          </w:rPr>
          <w:t>Localism Act</w:t>
        </w:r>
      </w:hyperlink>
      <w:r w:rsidRPr="00896EE2">
        <w:rPr>
          <w:rFonts w:ascii="Calibri" w:hAnsi="Calibri" w:cs="Calibri"/>
          <w:i/>
        </w:rPr>
        <w:t>, i.e. my spouse or civil partner, or a person with whom I am living as a spouse or a person with whom I am living as if we are civil partners, and I am aware that that person has the interest having carried out a reasonable level of investigation. Where your spouse or partner has recently been involved in any activity which would have been declarable, this should be mentioned, with the date the activity</w:t>
      </w:r>
      <w:r w:rsidRPr="00896EE2">
        <w:rPr>
          <w:rFonts w:ascii="Calibri" w:hAnsi="Calibri" w:cs="Calibri"/>
          <w:i/>
          <w:spacing w:val="-10"/>
        </w:rPr>
        <w:t xml:space="preserve"> </w:t>
      </w:r>
      <w:r w:rsidRPr="00896EE2">
        <w:rPr>
          <w:rFonts w:ascii="Calibri" w:hAnsi="Calibri" w:cs="Calibri"/>
          <w:i/>
        </w:rPr>
        <w:t>ended.</w:t>
      </w:r>
    </w:p>
    <w:p w14:paraId="228907DE" w14:textId="77777777" w:rsidR="00C84D90" w:rsidRPr="00896EE2" w:rsidRDefault="00C84D90" w:rsidP="00C84D90">
      <w:pPr>
        <w:rPr>
          <w:i/>
          <w:sz w:val="28"/>
          <w:szCs w:val="24"/>
        </w:rPr>
      </w:pPr>
    </w:p>
    <w:p w14:paraId="7DFF9C4C" w14:textId="77777777" w:rsidR="00896EE2" w:rsidRDefault="00896EE2" w:rsidP="00C84D90">
      <w:pPr>
        <w:tabs>
          <w:tab w:val="left" w:pos="10230"/>
        </w:tabs>
      </w:pPr>
    </w:p>
    <w:p w14:paraId="521C08D8" w14:textId="77777777" w:rsidR="00896EE2" w:rsidRDefault="00896EE2" w:rsidP="00C84D90">
      <w:pPr>
        <w:tabs>
          <w:tab w:val="left" w:pos="10230"/>
        </w:tabs>
      </w:pPr>
    </w:p>
    <w:p w14:paraId="188C1C6A" w14:textId="77777777" w:rsidR="00896EE2" w:rsidRDefault="00896EE2" w:rsidP="00C84D90">
      <w:pPr>
        <w:tabs>
          <w:tab w:val="left" w:pos="10230"/>
        </w:tabs>
      </w:pPr>
    </w:p>
    <w:tbl>
      <w:tblPr>
        <w:tblStyle w:val="TableGrid"/>
        <w:tblW w:w="15446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148"/>
        <w:gridCol w:w="5149"/>
        <w:gridCol w:w="5149"/>
      </w:tblGrid>
      <w:tr w:rsidR="00695B66" w14:paraId="4F57BB96" w14:textId="77777777" w:rsidTr="00C04E81">
        <w:trPr>
          <w:cantSplit/>
          <w:tblHeader/>
        </w:trPr>
        <w:tc>
          <w:tcPr>
            <w:tcW w:w="15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2ACF18" w14:textId="77777777" w:rsidR="00695B66" w:rsidRDefault="00896EE2" w:rsidP="00C04E81">
            <w:pPr>
              <w:pStyle w:val="Heading1"/>
              <w:outlineLvl w:val="0"/>
            </w:pPr>
            <w:r>
              <w:lastRenderedPageBreak/>
              <w:t xml:space="preserve">Section 1- </w:t>
            </w:r>
            <w:r w:rsidR="00542CFF">
              <w:t>A</w:t>
            </w:r>
            <w:r>
              <w:t xml:space="preserve">ny </w:t>
            </w:r>
            <w:r w:rsidR="004E48B1">
              <w:t>e</w:t>
            </w:r>
            <w:r>
              <w:t>mployment, office, trade, profession or vocation carried on for profit or gain</w:t>
            </w:r>
          </w:p>
        </w:tc>
      </w:tr>
      <w:tr w:rsidR="004E48B1" w14:paraId="289937CD" w14:textId="77777777" w:rsidTr="00C04E81">
        <w:trPr>
          <w:cantSplit/>
          <w:tblHeader/>
        </w:trPr>
        <w:tc>
          <w:tcPr>
            <w:tcW w:w="5148" w:type="dxa"/>
            <w:tcBorders>
              <w:top w:val="single" w:sz="4" w:space="0" w:color="auto"/>
              <w:left w:val="nil"/>
            </w:tcBorders>
          </w:tcPr>
          <w:p w14:paraId="73C44A99" w14:textId="77777777" w:rsidR="004E48B1" w:rsidRDefault="004E48B1" w:rsidP="004E48B1">
            <w:pPr>
              <w:tabs>
                <w:tab w:val="left" w:pos="10230"/>
              </w:tabs>
            </w:pP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C6EB901" w14:textId="77777777" w:rsidR="004E48B1" w:rsidRPr="004E48B1" w:rsidRDefault="004E48B1" w:rsidP="004E48B1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MYSELF</w:t>
            </w: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EBC4B15" w14:textId="77777777" w:rsidR="004E48B1" w:rsidRPr="004E48B1" w:rsidRDefault="004E48B1" w:rsidP="004E48B1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SPOUSE/PARTNER*</w:t>
            </w:r>
          </w:p>
        </w:tc>
      </w:tr>
      <w:tr w:rsidR="00695B66" w14:paraId="57A2874C" w14:textId="77777777" w:rsidTr="003E2E16">
        <w:trPr>
          <w:cantSplit/>
          <w:trHeight w:val="2041"/>
        </w:trPr>
        <w:tc>
          <w:tcPr>
            <w:tcW w:w="5148" w:type="dxa"/>
            <w:shd w:val="clear" w:color="auto" w:fill="D9D9D9" w:themeFill="background1" w:themeFillShade="D9"/>
          </w:tcPr>
          <w:p w14:paraId="18FE7EC7" w14:textId="77777777" w:rsidR="00695B66" w:rsidRPr="004E48B1" w:rsidRDefault="00542CFF" w:rsidP="00542CFF">
            <w:pPr>
              <w:tabs>
                <w:tab w:val="left" w:pos="10230"/>
              </w:tabs>
            </w:pPr>
            <w:permStart w:id="1794272252" w:edGrp="everyone" w:colFirst="1" w:colLast="1"/>
            <w:permStart w:id="1199449792" w:edGrp="everyone" w:colFirst="2" w:colLast="2"/>
            <w:r>
              <w:t xml:space="preserve">1.1 </w:t>
            </w:r>
            <w:r w:rsidR="00896EE2" w:rsidRPr="004E48B1">
              <w:t>Name of:</w:t>
            </w:r>
          </w:p>
          <w:p w14:paraId="765260D2" w14:textId="77777777" w:rsidR="001D7902" w:rsidRPr="004E48B1" w:rsidRDefault="00D664E0" w:rsidP="001D7902">
            <w:pPr>
              <w:pStyle w:val="ListParagraph"/>
              <w:numPr>
                <w:ilvl w:val="0"/>
                <w:numId w:val="2"/>
              </w:numPr>
              <w:tabs>
                <w:tab w:val="left" w:pos="10230"/>
              </w:tabs>
            </w:pPr>
            <w:r w:rsidRPr="004E48B1">
              <w:t>your employer(s)</w:t>
            </w:r>
            <w:r w:rsidR="00976843" w:rsidRPr="004E48B1">
              <w:t>;</w:t>
            </w:r>
          </w:p>
          <w:p w14:paraId="515951E6" w14:textId="77777777" w:rsidR="00976843" w:rsidRPr="004E48B1" w:rsidRDefault="00976843" w:rsidP="001D7902">
            <w:pPr>
              <w:pStyle w:val="ListParagraph"/>
              <w:numPr>
                <w:ilvl w:val="0"/>
                <w:numId w:val="2"/>
              </w:numPr>
              <w:tabs>
                <w:tab w:val="left" w:pos="10230"/>
              </w:tabs>
            </w:pPr>
            <w:r w:rsidRPr="004E48B1">
              <w:t>any business carried on by you;</w:t>
            </w:r>
          </w:p>
          <w:p w14:paraId="6AA7B6E6" w14:textId="77777777" w:rsidR="001D7902" w:rsidRPr="004E48B1" w:rsidRDefault="00976843" w:rsidP="00976843">
            <w:pPr>
              <w:pStyle w:val="ListParagraph"/>
              <w:numPr>
                <w:ilvl w:val="0"/>
                <w:numId w:val="2"/>
              </w:numPr>
              <w:tabs>
                <w:tab w:val="left" w:pos="10230"/>
              </w:tabs>
            </w:pPr>
            <w:r w:rsidRPr="004E48B1">
              <w:t xml:space="preserve">any other role in which you receive remuneration (this includes remunerated roles such as councillors). </w:t>
            </w:r>
          </w:p>
        </w:tc>
        <w:tc>
          <w:tcPr>
            <w:tcW w:w="5149" w:type="dxa"/>
          </w:tcPr>
          <w:p w14:paraId="3F20874C" w14:textId="77777777" w:rsidR="00695B66" w:rsidRDefault="003246B7" w:rsidP="00C84D90">
            <w:pPr>
              <w:tabs>
                <w:tab w:val="left" w:pos="10230"/>
              </w:tabs>
            </w:pPr>
            <w:r>
              <w:t>Anglia Ruskin University</w:t>
            </w:r>
          </w:p>
        </w:tc>
        <w:tc>
          <w:tcPr>
            <w:tcW w:w="5149" w:type="dxa"/>
          </w:tcPr>
          <w:p w14:paraId="5DF33E1B" w14:textId="77777777" w:rsidR="00695B66" w:rsidRDefault="003246B7" w:rsidP="00C84D90">
            <w:pPr>
              <w:tabs>
                <w:tab w:val="left" w:pos="10230"/>
              </w:tabs>
            </w:pPr>
            <w:r>
              <w:t xml:space="preserve">Artisan French Polishing </w:t>
            </w:r>
          </w:p>
        </w:tc>
      </w:tr>
      <w:tr w:rsidR="00695B66" w14:paraId="6AD46A61" w14:textId="77777777" w:rsidTr="003E2E16">
        <w:trPr>
          <w:cantSplit/>
          <w:trHeight w:val="567"/>
        </w:trPr>
        <w:tc>
          <w:tcPr>
            <w:tcW w:w="5148" w:type="dxa"/>
            <w:shd w:val="clear" w:color="auto" w:fill="D9D9D9" w:themeFill="background1" w:themeFillShade="D9"/>
          </w:tcPr>
          <w:p w14:paraId="112D4142" w14:textId="77777777" w:rsidR="00695B66" w:rsidRPr="004E48B1" w:rsidRDefault="00542CFF" w:rsidP="00542CFF">
            <w:pPr>
              <w:pStyle w:val="ListParagraph"/>
              <w:numPr>
                <w:ilvl w:val="1"/>
                <w:numId w:val="4"/>
              </w:numPr>
              <w:tabs>
                <w:tab w:val="left" w:pos="10230"/>
              </w:tabs>
            </w:pPr>
            <w:permStart w:id="434862962" w:edGrp="everyone" w:colFirst="1" w:colLast="1"/>
            <w:permStart w:id="1921124161" w:edGrp="everyone" w:colFirst="2" w:colLast="2"/>
            <w:permEnd w:id="1794272252"/>
            <w:permEnd w:id="1199449792"/>
            <w:r>
              <w:t xml:space="preserve"> </w:t>
            </w:r>
            <w:r w:rsidR="004E48B1">
              <w:t>Description of employment or business activity</w:t>
            </w:r>
            <w:r w:rsidR="008C77AC">
              <w:t>.</w:t>
            </w:r>
          </w:p>
        </w:tc>
        <w:tc>
          <w:tcPr>
            <w:tcW w:w="5149" w:type="dxa"/>
          </w:tcPr>
          <w:p w14:paraId="102D41DE" w14:textId="77777777" w:rsidR="00695B66" w:rsidRDefault="003246B7" w:rsidP="00C84D90">
            <w:pPr>
              <w:tabs>
                <w:tab w:val="left" w:pos="10230"/>
              </w:tabs>
            </w:pPr>
            <w:r>
              <w:t xml:space="preserve">Higher Education Institution </w:t>
            </w:r>
          </w:p>
        </w:tc>
        <w:tc>
          <w:tcPr>
            <w:tcW w:w="5149" w:type="dxa"/>
          </w:tcPr>
          <w:p w14:paraId="3344A0AA" w14:textId="77777777" w:rsidR="00695B66" w:rsidRDefault="003246B7" w:rsidP="00C84D90">
            <w:pPr>
              <w:tabs>
                <w:tab w:val="left" w:pos="10230"/>
              </w:tabs>
            </w:pPr>
            <w:r>
              <w:t>Owner manager</w:t>
            </w:r>
          </w:p>
        </w:tc>
      </w:tr>
      <w:tr w:rsidR="00695B66" w14:paraId="28EB0CFC" w14:textId="77777777" w:rsidTr="003E2E16">
        <w:trPr>
          <w:cantSplit/>
          <w:trHeight w:val="567"/>
        </w:trPr>
        <w:tc>
          <w:tcPr>
            <w:tcW w:w="5148" w:type="dxa"/>
            <w:shd w:val="clear" w:color="auto" w:fill="D9D9D9" w:themeFill="background1" w:themeFillShade="D9"/>
          </w:tcPr>
          <w:p w14:paraId="7201F629" w14:textId="77777777" w:rsidR="00695B66" w:rsidRPr="004E48B1" w:rsidRDefault="008C77AC" w:rsidP="00542CFF">
            <w:pPr>
              <w:pStyle w:val="ListParagraph"/>
              <w:numPr>
                <w:ilvl w:val="1"/>
                <w:numId w:val="4"/>
              </w:numPr>
              <w:tabs>
                <w:tab w:val="left" w:pos="10230"/>
              </w:tabs>
            </w:pPr>
            <w:permStart w:id="1099510398" w:edGrp="everyone" w:colFirst="1" w:colLast="1"/>
            <w:permStart w:id="687039962" w:edGrp="everyone" w:colFirst="2" w:colLast="2"/>
            <w:permEnd w:id="434862962"/>
            <w:permEnd w:id="1921124161"/>
            <w:r>
              <w:t xml:space="preserve">The name of any firm in which you are a partner. </w:t>
            </w:r>
          </w:p>
        </w:tc>
        <w:tc>
          <w:tcPr>
            <w:tcW w:w="5149" w:type="dxa"/>
          </w:tcPr>
          <w:p w14:paraId="504D6487" w14:textId="77777777" w:rsidR="00695B66" w:rsidRDefault="003246B7" w:rsidP="00C84D90">
            <w:pPr>
              <w:tabs>
                <w:tab w:val="left" w:pos="10230"/>
              </w:tabs>
            </w:pPr>
            <w:r>
              <w:t>None</w:t>
            </w:r>
          </w:p>
        </w:tc>
        <w:tc>
          <w:tcPr>
            <w:tcW w:w="5149" w:type="dxa"/>
          </w:tcPr>
          <w:p w14:paraId="44165C98" w14:textId="77777777" w:rsidR="00695B66" w:rsidRDefault="00695B66" w:rsidP="00C84D90">
            <w:pPr>
              <w:tabs>
                <w:tab w:val="left" w:pos="10230"/>
              </w:tabs>
            </w:pPr>
          </w:p>
        </w:tc>
      </w:tr>
      <w:tr w:rsidR="00695B66" w14:paraId="253A2994" w14:textId="77777777" w:rsidTr="003E2E16">
        <w:trPr>
          <w:cantSplit/>
          <w:trHeight w:val="567"/>
        </w:trPr>
        <w:tc>
          <w:tcPr>
            <w:tcW w:w="5148" w:type="dxa"/>
            <w:shd w:val="clear" w:color="auto" w:fill="D9D9D9" w:themeFill="background1" w:themeFillShade="D9"/>
          </w:tcPr>
          <w:p w14:paraId="5C5DEA40" w14:textId="77777777" w:rsidR="00695B66" w:rsidRPr="004E48B1" w:rsidRDefault="008C77AC" w:rsidP="00542CFF">
            <w:pPr>
              <w:pStyle w:val="ListParagraph"/>
              <w:numPr>
                <w:ilvl w:val="1"/>
                <w:numId w:val="4"/>
              </w:numPr>
              <w:tabs>
                <w:tab w:val="left" w:pos="10230"/>
              </w:tabs>
            </w:pPr>
            <w:permStart w:id="985276165" w:edGrp="everyone" w:colFirst="1" w:colLast="1"/>
            <w:permStart w:id="980632211" w:edGrp="everyone" w:colFirst="2" w:colLast="2"/>
            <w:permEnd w:id="1099510398"/>
            <w:permEnd w:id="687039962"/>
            <w:r>
              <w:t xml:space="preserve">The name of any company for which you are a remunerated director. </w:t>
            </w:r>
          </w:p>
        </w:tc>
        <w:tc>
          <w:tcPr>
            <w:tcW w:w="5149" w:type="dxa"/>
          </w:tcPr>
          <w:p w14:paraId="19F076C3" w14:textId="77777777" w:rsidR="00695B66" w:rsidRDefault="003246B7" w:rsidP="00C84D90">
            <w:pPr>
              <w:tabs>
                <w:tab w:val="left" w:pos="10230"/>
              </w:tabs>
            </w:pPr>
            <w:r>
              <w:t xml:space="preserve">None </w:t>
            </w:r>
          </w:p>
        </w:tc>
        <w:tc>
          <w:tcPr>
            <w:tcW w:w="5149" w:type="dxa"/>
          </w:tcPr>
          <w:p w14:paraId="3908E4B1" w14:textId="77777777" w:rsidR="00695B66" w:rsidRDefault="00695B66" w:rsidP="00C84D90">
            <w:pPr>
              <w:tabs>
                <w:tab w:val="left" w:pos="10230"/>
              </w:tabs>
            </w:pPr>
          </w:p>
        </w:tc>
      </w:tr>
      <w:permEnd w:id="985276165"/>
      <w:permEnd w:id="980632211"/>
    </w:tbl>
    <w:p w14:paraId="4359CCFC" w14:textId="77777777" w:rsidR="00C84D90" w:rsidRDefault="00C84D90" w:rsidP="00C04E81">
      <w:pPr>
        <w:tabs>
          <w:tab w:val="left" w:pos="10230"/>
        </w:tabs>
        <w:spacing w:after="0"/>
      </w:pPr>
    </w:p>
    <w:tbl>
      <w:tblPr>
        <w:tblStyle w:val="TableGrid"/>
        <w:tblW w:w="15446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148"/>
        <w:gridCol w:w="5149"/>
        <w:gridCol w:w="5149"/>
      </w:tblGrid>
      <w:tr w:rsidR="00542CFF" w14:paraId="61B033B6" w14:textId="77777777" w:rsidTr="00C04E81">
        <w:trPr>
          <w:cantSplit/>
          <w:tblHeader/>
        </w:trPr>
        <w:tc>
          <w:tcPr>
            <w:tcW w:w="15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719BE8E" w14:textId="77777777" w:rsidR="00542CFF" w:rsidRDefault="00542CFF" w:rsidP="00C04E81">
            <w:pPr>
              <w:pStyle w:val="Heading1"/>
              <w:outlineLvl w:val="0"/>
            </w:pPr>
            <w:r>
              <w:t>Section 2- Sponsorship</w:t>
            </w:r>
          </w:p>
        </w:tc>
      </w:tr>
      <w:tr w:rsidR="00542CFF" w14:paraId="5C2B5233" w14:textId="77777777" w:rsidTr="00C04E81">
        <w:trPr>
          <w:cantSplit/>
          <w:tblHeader/>
        </w:trPr>
        <w:tc>
          <w:tcPr>
            <w:tcW w:w="5148" w:type="dxa"/>
            <w:tcBorders>
              <w:top w:val="single" w:sz="4" w:space="0" w:color="auto"/>
              <w:left w:val="nil"/>
            </w:tcBorders>
          </w:tcPr>
          <w:p w14:paraId="3FBCBD0F" w14:textId="77777777" w:rsidR="00542CFF" w:rsidRDefault="00542CFF" w:rsidP="006D5BD2">
            <w:pPr>
              <w:tabs>
                <w:tab w:val="left" w:pos="10230"/>
              </w:tabs>
            </w:pP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6ADD086" w14:textId="77777777" w:rsidR="00542CFF" w:rsidRPr="004E48B1" w:rsidRDefault="00542CFF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MYSELF</w:t>
            </w: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52589FC" w14:textId="77777777" w:rsidR="00542CFF" w:rsidRPr="004E48B1" w:rsidRDefault="00542CFF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SPOUSE/PARTNER*</w:t>
            </w:r>
          </w:p>
        </w:tc>
      </w:tr>
      <w:tr w:rsidR="00542CFF" w14:paraId="79C84AF0" w14:textId="77777777" w:rsidTr="003E2E16">
        <w:trPr>
          <w:cantSplit/>
          <w:trHeight w:val="2154"/>
        </w:trPr>
        <w:tc>
          <w:tcPr>
            <w:tcW w:w="5148" w:type="dxa"/>
            <w:shd w:val="clear" w:color="auto" w:fill="D9D9D9" w:themeFill="background1" w:themeFillShade="D9"/>
          </w:tcPr>
          <w:p w14:paraId="04FD5D93" w14:textId="77777777" w:rsidR="00542CFF" w:rsidRDefault="00542CFF" w:rsidP="00542CFF">
            <w:pPr>
              <w:pStyle w:val="ListParagraph"/>
              <w:numPr>
                <w:ilvl w:val="1"/>
                <w:numId w:val="8"/>
              </w:numPr>
              <w:tabs>
                <w:tab w:val="left" w:pos="10230"/>
              </w:tabs>
            </w:pPr>
            <w:permStart w:id="36897621" w:edGrp="everyone" w:colFirst="1" w:colLast="1"/>
            <w:permStart w:id="1177488506" w:edGrp="everyone" w:colFirst="2" w:colLast="2"/>
            <w:r>
              <w:t>Any financial benefit obtained (other than from the LEP) which is paid as a result of carrying out duties as a Member.</w:t>
            </w:r>
          </w:p>
          <w:p w14:paraId="06FB8B3A" w14:textId="77777777" w:rsidR="00542CFF" w:rsidRPr="004E48B1" w:rsidRDefault="00542CFF" w:rsidP="00C55D78">
            <w:pPr>
              <w:pStyle w:val="ListParagraph"/>
              <w:tabs>
                <w:tab w:val="left" w:pos="10230"/>
              </w:tabs>
              <w:spacing w:before="120"/>
              <w:ind w:left="357"/>
              <w:contextualSpacing w:val="0"/>
            </w:pPr>
            <w:r>
              <w:t>This includes any payment or financial benefit from a Trade Union within the meaning of the Trade Union and Labour Relations (Consolidation) Act 1992 (a)</w:t>
            </w:r>
            <w:r w:rsidR="00C55D78">
              <w:t>.</w:t>
            </w:r>
          </w:p>
        </w:tc>
        <w:tc>
          <w:tcPr>
            <w:tcW w:w="5149" w:type="dxa"/>
          </w:tcPr>
          <w:p w14:paraId="7B18D3BC" w14:textId="77777777" w:rsidR="00542CFF" w:rsidRDefault="003246B7" w:rsidP="006D5BD2">
            <w:pPr>
              <w:tabs>
                <w:tab w:val="left" w:pos="10230"/>
              </w:tabs>
            </w:pPr>
            <w:r>
              <w:t>None</w:t>
            </w:r>
          </w:p>
        </w:tc>
        <w:tc>
          <w:tcPr>
            <w:tcW w:w="5149" w:type="dxa"/>
          </w:tcPr>
          <w:p w14:paraId="027FBED3" w14:textId="77777777" w:rsidR="00542CFF" w:rsidRDefault="003246B7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permEnd w:id="36897621"/>
      <w:permEnd w:id="1177488506"/>
    </w:tbl>
    <w:p w14:paraId="13EFD26D" w14:textId="77777777" w:rsidR="00542CFF" w:rsidRDefault="00542CFF" w:rsidP="00C04E81">
      <w:pPr>
        <w:tabs>
          <w:tab w:val="left" w:pos="10230"/>
        </w:tabs>
        <w:spacing w:after="0"/>
      </w:pPr>
    </w:p>
    <w:tbl>
      <w:tblPr>
        <w:tblStyle w:val="TableGrid"/>
        <w:tblW w:w="15446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148"/>
        <w:gridCol w:w="5149"/>
        <w:gridCol w:w="5149"/>
      </w:tblGrid>
      <w:tr w:rsidR="00C55D78" w14:paraId="2A21F0BA" w14:textId="77777777" w:rsidTr="00C04E81">
        <w:trPr>
          <w:cantSplit/>
          <w:tblHeader/>
        </w:trPr>
        <w:tc>
          <w:tcPr>
            <w:tcW w:w="15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68661A" w14:textId="77777777" w:rsidR="00C55D78" w:rsidRDefault="00C55D78" w:rsidP="00C04E81">
            <w:pPr>
              <w:pStyle w:val="Heading1"/>
              <w:outlineLvl w:val="0"/>
            </w:pPr>
            <w:r>
              <w:lastRenderedPageBreak/>
              <w:t>Section 3- Contracts</w:t>
            </w:r>
          </w:p>
        </w:tc>
      </w:tr>
      <w:tr w:rsidR="00C55D78" w14:paraId="0458F393" w14:textId="77777777" w:rsidTr="00C04E81">
        <w:trPr>
          <w:cantSplit/>
          <w:tblHeader/>
        </w:trPr>
        <w:tc>
          <w:tcPr>
            <w:tcW w:w="5148" w:type="dxa"/>
            <w:tcBorders>
              <w:top w:val="single" w:sz="4" w:space="0" w:color="auto"/>
              <w:left w:val="nil"/>
            </w:tcBorders>
          </w:tcPr>
          <w:p w14:paraId="731CDE04" w14:textId="77777777" w:rsidR="00C55D78" w:rsidRDefault="00C55D78" w:rsidP="006D5BD2">
            <w:pPr>
              <w:tabs>
                <w:tab w:val="left" w:pos="10230"/>
              </w:tabs>
            </w:pP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57E467A" w14:textId="77777777" w:rsidR="00C55D78" w:rsidRPr="004E48B1" w:rsidRDefault="00C55D78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MYSELF</w:t>
            </w: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8627616" w14:textId="77777777" w:rsidR="00C55D78" w:rsidRPr="004E48B1" w:rsidRDefault="00C55D78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SPOUSE/PARTNER*</w:t>
            </w:r>
          </w:p>
        </w:tc>
      </w:tr>
      <w:tr w:rsidR="00C55D78" w14:paraId="3C549386" w14:textId="77777777" w:rsidTr="003E2E16">
        <w:trPr>
          <w:cantSplit/>
          <w:trHeight w:val="850"/>
        </w:trPr>
        <w:tc>
          <w:tcPr>
            <w:tcW w:w="5148" w:type="dxa"/>
            <w:shd w:val="clear" w:color="auto" w:fill="D9D9D9" w:themeFill="background1" w:themeFillShade="D9"/>
          </w:tcPr>
          <w:p w14:paraId="6385101D" w14:textId="77777777" w:rsidR="00C55D78" w:rsidRPr="004E48B1" w:rsidRDefault="00C55D78" w:rsidP="00C55D78">
            <w:pPr>
              <w:pStyle w:val="ListParagraph"/>
              <w:numPr>
                <w:ilvl w:val="1"/>
                <w:numId w:val="9"/>
              </w:numPr>
              <w:tabs>
                <w:tab w:val="left" w:pos="10230"/>
              </w:tabs>
            </w:pPr>
            <w:permStart w:id="998590106" w:edGrp="everyone" w:colFirst="1" w:colLast="1"/>
            <w:permStart w:id="736373489" w:edGrp="everyone" w:colFirst="2" w:colLast="2"/>
            <w:r>
              <w:t>Any contract for goods, works or services with the LEP which has not been fully discharged by any organisation named at 1.1.</w:t>
            </w:r>
          </w:p>
        </w:tc>
        <w:tc>
          <w:tcPr>
            <w:tcW w:w="5149" w:type="dxa"/>
          </w:tcPr>
          <w:p w14:paraId="02C80DD8" w14:textId="77777777" w:rsidR="00C55D78" w:rsidRDefault="003246B7" w:rsidP="006D5BD2">
            <w:pPr>
              <w:tabs>
                <w:tab w:val="left" w:pos="10230"/>
              </w:tabs>
            </w:pPr>
            <w:r>
              <w:t>None</w:t>
            </w:r>
          </w:p>
        </w:tc>
        <w:tc>
          <w:tcPr>
            <w:tcW w:w="5149" w:type="dxa"/>
          </w:tcPr>
          <w:p w14:paraId="4FC7BAC2" w14:textId="77777777" w:rsidR="00C55D78" w:rsidRDefault="003246B7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tr w:rsidR="00C55D78" w14:paraId="33144981" w14:textId="77777777" w:rsidTr="003E2E16">
        <w:trPr>
          <w:cantSplit/>
          <w:trHeight w:val="1417"/>
        </w:trPr>
        <w:tc>
          <w:tcPr>
            <w:tcW w:w="5148" w:type="dxa"/>
            <w:shd w:val="clear" w:color="auto" w:fill="D9D9D9" w:themeFill="background1" w:themeFillShade="D9"/>
          </w:tcPr>
          <w:p w14:paraId="13AC4D81" w14:textId="77777777" w:rsidR="00C55D78" w:rsidRPr="004E48B1" w:rsidRDefault="00C55D78" w:rsidP="00C55D78">
            <w:pPr>
              <w:pStyle w:val="ListParagraph"/>
              <w:numPr>
                <w:ilvl w:val="1"/>
                <w:numId w:val="9"/>
              </w:numPr>
              <w:tabs>
                <w:tab w:val="left" w:pos="10230"/>
              </w:tabs>
            </w:pPr>
            <w:permStart w:id="2098792627" w:edGrp="everyone" w:colFirst="1" w:colLast="1"/>
            <w:permStart w:id="1900311122" w:edGrp="everyone" w:colFirst="2" w:colLast="2"/>
            <w:permEnd w:id="998590106"/>
            <w:permEnd w:id="736373489"/>
            <w:r>
              <w:t>Any contract for goods, works or services entered into by any organisation named at 1.1 where either party is likely to have a commercial interest in the outcome of the business being decided by the LEP.</w:t>
            </w:r>
          </w:p>
        </w:tc>
        <w:tc>
          <w:tcPr>
            <w:tcW w:w="5149" w:type="dxa"/>
          </w:tcPr>
          <w:p w14:paraId="54260ED3" w14:textId="77777777" w:rsidR="00C55D78" w:rsidRDefault="003246B7" w:rsidP="006D5BD2">
            <w:pPr>
              <w:tabs>
                <w:tab w:val="left" w:pos="10230"/>
              </w:tabs>
            </w:pPr>
            <w:r>
              <w:t xml:space="preserve">Applications for government funding managed by LEPs to support the work of ARU. </w:t>
            </w:r>
          </w:p>
        </w:tc>
        <w:tc>
          <w:tcPr>
            <w:tcW w:w="5149" w:type="dxa"/>
          </w:tcPr>
          <w:p w14:paraId="5313A0FF" w14:textId="77777777" w:rsidR="00C55D78" w:rsidRDefault="003246B7" w:rsidP="006D5BD2">
            <w:pPr>
              <w:tabs>
                <w:tab w:val="left" w:pos="10230"/>
              </w:tabs>
            </w:pPr>
            <w:r>
              <w:t xml:space="preserve">None </w:t>
            </w:r>
          </w:p>
        </w:tc>
      </w:tr>
      <w:permEnd w:id="2098792627"/>
      <w:permEnd w:id="1900311122"/>
    </w:tbl>
    <w:p w14:paraId="2C549ECD" w14:textId="77777777" w:rsidR="00C55D78" w:rsidRDefault="00C55D78" w:rsidP="00C04E81">
      <w:pPr>
        <w:tabs>
          <w:tab w:val="left" w:pos="10230"/>
        </w:tabs>
        <w:spacing w:after="0"/>
      </w:pPr>
    </w:p>
    <w:tbl>
      <w:tblPr>
        <w:tblStyle w:val="TableGrid"/>
        <w:tblW w:w="15446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148"/>
        <w:gridCol w:w="5149"/>
        <w:gridCol w:w="5149"/>
      </w:tblGrid>
      <w:tr w:rsidR="00C55D78" w14:paraId="159021B6" w14:textId="77777777" w:rsidTr="00C04E81">
        <w:trPr>
          <w:cantSplit/>
          <w:tblHeader/>
        </w:trPr>
        <w:tc>
          <w:tcPr>
            <w:tcW w:w="15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5CD625" w14:textId="77777777" w:rsidR="00C55D78" w:rsidRDefault="00C55D78" w:rsidP="00C04E81">
            <w:pPr>
              <w:pStyle w:val="Heading1"/>
              <w:outlineLvl w:val="0"/>
            </w:pPr>
            <w:r>
              <w:lastRenderedPageBreak/>
              <w:t>Section 4- Land or property</w:t>
            </w:r>
          </w:p>
        </w:tc>
      </w:tr>
      <w:tr w:rsidR="00C55D78" w14:paraId="7B0169BA" w14:textId="77777777" w:rsidTr="00C04E81">
        <w:trPr>
          <w:cantSplit/>
          <w:tblHeader/>
        </w:trPr>
        <w:tc>
          <w:tcPr>
            <w:tcW w:w="5148" w:type="dxa"/>
            <w:tcBorders>
              <w:top w:val="single" w:sz="4" w:space="0" w:color="auto"/>
              <w:left w:val="nil"/>
            </w:tcBorders>
          </w:tcPr>
          <w:p w14:paraId="5569F58B" w14:textId="77777777" w:rsidR="00C55D78" w:rsidRDefault="00C55D78" w:rsidP="006D5BD2">
            <w:pPr>
              <w:tabs>
                <w:tab w:val="left" w:pos="10230"/>
              </w:tabs>
            </w:pP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CFDB8B3" w14:textId="77777777" w:rsidR="00C55D78" w:rsidRPr="004E48B1" w:rsidRDefault="00C55D78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MYSELF</w:t>
            </w: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CA397C0" w14:textId="77777777" w:rsidR="00C55D78" w:rsidRPr="004E48B1" w:rsidRDefault="00C55D78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SPOUSE/PARTNER*</w:t>
            </w:r>
          </w:p>
        </w:tc>
      </w:tr>
      <w:tr w:rsidR="00C55D78" w14:paraId="6F242D5D" w14:textId="77777777" w:rsidTr="00C04E81">
        <w:trPr>
          <w:cantSplit/>
        </w:trPr>
        <w:tc>
          <w:tcPr>
            <w:tcW w:w="5148" w:type="dxa"/>
            <w:shd w:val="clear" w:color="auto" w:fill="D9D9D9" w:themeFill="background1" w:themeFillShade="D9"/>
          </w:tcPr>
          <w:p w14:paraId="004201A1" w14:textId="77777777" w:rsidR="00C55D78" w:rsidRDefault="00C55D78" w:rsidP="00C55D78">
            <w:pPr>
              <w:pStyle w:val="ListParagraph"/>
              <w:numPr>
                <w:ilvl w:val="1"/>
                <w:numId w:val="10"/>
              </w:numPr>
              <w:tabs>
                <w:tab w:val="left" w:pos="10230"/>
              </w:tabs>
            </w:pPr>
            <w:permStart w:id="1890063323" w:edGrp="everyone" w:colFirst="1" w:colLast="1"/>
            <w:permStart w:id="2005348738" w:edGrp="everyone" w:colFirst="2" w:colLast="2"/>
            <w:r>
              <w:t xml:space="preserve">Any beneficial interest you or any organisation listed at 1.1 may have in land or property which is likely to be affected by a decision made by the LEP in a forthcoming meeting. </w:t>
            </w:r>
          </w:p>
          <w:p w14:paraId="7F45371B" w14:textId="77777777" w:rsidR="00C55D78" w:rsidRDefault="00C55D78" w:rsidP="00C55D78">
            <w:pPr>
              <w:pStyle w:val="ListParagraph"/>
              <w:tabs>
                <w:tab w:val="left" w:pos="10230"/>
              </w:tabs>
              <w:spacing w:before="120"/>
              <w:ind w:left="357"/>
              <w:contextualSpacing w:val="0"/>
            </w:pPr>
            <w:r>
              <w:t>This would include, within the area of the LEP:</w:t>
            </w:r>
          </w:p>
          <w:p w14:paraId="1D5FFACD" w14:textId="77777777" w:rsidR="00C55D78" w:rsidRDefault="00961889" w:rsidP="00C55D78">
            <w:pPr>
              <w:pStyle w:val="ListParagraph"/>
              <w:numPr>
                <w:ilvl w:val="0"/>
                <w:numId w:val="11"/>
              </w:numPr>
              <w:tabs>
                <w:tab w:val="left" w:pos="10230"/>
              </w:tabs>
              <w:spacing w:before="120"/>
              <w:contextualSpacing w:val="0"/>
            </w:pPr>
            <w:r>
              <w:t>a</w:t>
            </w:r>
            <w:r w:rsidR="00C55D78">
              <w:t>ny beneficial interest in any land in the LEP areas, including your place(s) of residency;</w:t>
            </w:r>
          </w:p>
          <w:p w14:paraId="0625533B" w14:textId="77777777" w:rsidR="00C55D78" w:rsidRDefault="00961889" w:rsidP="00C55D78">
            <w:pPr>
              <w:pStyle w:val="ListParagraph"/>
              <w:numPr>
                <w:ilvl w:val="0"/>
                <w:numId w:val="11"/>
              </w:numPr>
              <w:tabs>
                <w:tab w:val="left" w:pos="10230"/>
              </w:tabs>
              <w:spacing w:before="120"/>
              <w:contextualSpacing w:val="0"/>
            </w:pPr>
            <w:r>
              <w:t>a</w:t>
            </w:r>
            <w:r w:rsidR="00C55D78">
              <w:t>ny tenancy where the landlord is the LEP and the tenant is a body in which the relevant person has an interest;</w:t>
            </w:r>
          </w:p>
          <w:p w14:paraId="60F6C038" w14:textId="77777777" w:rsidR="00C05ECF" w:rsidRDefault="00961889" w:rsidP="00C55D78">
            <w:pPr>
              <w:pStyle w:val="ListParagraph"/>
              <w:numPr>
                <w:ilvl w:val="0"/>
                <w:numId w:val="11"/>
              </w:numPr>
              <w:tabs>
                <w:tab w:val="left" w:pos="10230"/>
              </w:tabs>
              <w:spacing w:before="120"/>
              <w:contextualSpacing w:val="0"/>
            </w:pPr>
            <w:r>
              <w:t>a</w:t>
            </w:r>
            <w:r w:rsidR="00C55D78">
              <w:t>ny licence for a month or longer to occupy land owned by the LEP.</w:t>
            </w:r>
          </w:p>
          <w:p w14:paraId="7539109D" w14:textId="77777777" w:rsidR="00C05ECF" w:rsidRPr="004E48B1" w:rsidRDefault="00C05ECF" w:rsidP="00C05ECF">
            <w:pPr>
              <w:tabs>
                <w:tab w:val="left" w:pos="10230"/>
              </w:tabs>
              <w:spacing w:before="120"/>
              <w:ind w:left="306"/>
            </w:pPr>
            <w:r>
              <w:t>For</w:t>
            </w:r>
            <w:r w:rsidR="00C55D78">
              <w:t xml:space="preserve"> </w:t>
            </w:r>
            <w:r>
              <w:t xml:space="preserve">property interests, please state the first part of the postcode and the Local Authority where the property resides. If you own/lease more than one property in a single postcode area, please state this. </w:t>
            </w:r>
          </w:p>
        </w:tc>
        <w:tc>
          <w:tcPr>
            <w:tcW w:w="5149" w:type="dxa"/>
          </w:tcPr>
          <w:p w14:paraId="293F42EF" w14:textId="77777777" w:rsidR="00C55D78" w:rsidRDefault="003246B7" w:rsidP="006D5BD2">
            <w:pPr>
              <w:tabs>
                <w:tab w:val="left" w:pos="10230"/>
              </w:tabs>
            </w:pPr>
            <w:r>
              <w:t xml:space="preserve">ARU may apply for funding to the LEP ‘develop’ property on its estate.  </w:t>
            </w:r>
          </w:p>
          <w:p w14:paraId="7AF793E0" w14:textId="77777777" w:rsidR="003246B7" w:rsidRDefault="003246B7" w:rsidP="006D5BD2">
            <w:pPr>
              <w:tabs>
                <w:tab w:val="left" w:pos="10230"/>
              </w:tabs>
            </w:pPr>
          </w:p>
          <w:p w14:paraId="06F0FC67" w14:textId="77777777" w:rsidR="003246B7" w:rsidRDefault="003246B7" w:rsidP="006D5BD2">
            <w:pPr>
              <w:tabs>
                <w:tab w:val="left" w:pos="10230"/>
              </w:tabs>
            </w:pPr>
          </w:p>
          <w:p w14:paraId="660FB0FD" w14:textId="77777777" w:rsidR="003246B7" w:rsidRDefault="003246B7" w:rsidP="006D5BD2">
            <w:pPr>
              <w:tabs>
                <w:tab w:val="left" w:pos="10230"/>
              </w:tabs>
            </w:pPr>
          </w:p>
          <w:p w14:paraId="0305D53F" w14:textId="77777777" w:rsidR="003246B7" w:rsidRDefault="003246B7" w:rsidP="006D5BD2">
            <w:pPr>
              <w:tabs>
                <w:tab w:val="left" w:pos="10230"/>
              </w:tabs>
            </w:pPr>
          </w:p>
          <w:p w14:paraId="11D2849E" w14:textId="77777777" w:rsidR="003246B7" w:rsidRDefault="003246B7" w:rsidP="006D5BD2">
            <w:pPr>
              <w:tabs>
                <w:tab w:val="left" w:pos="10230"/>
              </w:tabs>
            </w:pPr>
          </w:p>
          <w:p w14:paraId="543653C0" w14:textId="77777777" w:rsidR="003246B7" w:rsidRDefault="003246B7" w:rsidP="006D5BD2">
            <w:pPr>
              <w:tabs>
                <w:tab w:val="left" w:pos="10230"/>
              </w:tabs>
            </w:pPr>
          </w:p>
          <w:p w14:paraId="4337DFFD" w14:textId="77777777" w:rsidR="003246B7" w:rsidRDefault="003246B7" w:rsidP="006D5BD2">
            <w:pPr>
              <w:tabs>
                <w:tab w:val="left" w:pos="10230"/>
              </w:tabs>
            </w:pPr>
            <w:r>
              <w:t>CM1 1SQ- Chelmsford City council</w:t>
            </w:r>
          </w:p>
        </w:tc>
        <w:tc>
          <w:tcPr>
            <w:tcW w:w="5149" w:type="dxa"/>
          </w:tcPr>
          <w:p w14:paraId="5198D4AF" w14:textId="77777777" w:rsidR="00C55D78" w:rsidRDefault="003246B7" w:rsidP="00C04E81">
            <w:pPr>
              <w:tabs>
                <w:tab w:val="left" w:pos="5882"/>
                <w:tab w:val="left" w:pos="10230"/>
              </w:tabs>
            </w:pPr>
            <w:r>
              <w:t>None</w:t>
            </w:r>
          </w:p>
        </w:tc>
      </w:tr>
      <w:permEnd w:id="1890063323"/>
      <w:permEnd w:id="2005348738"/>
    </w:tbl>
    <w:p w14:paraId="59ED4949" w14:textId="77777777" w:rsidR="00C55D78" w:rsidRDefault="00C55D78" w:rsidP="00C04E81">
      <w:pPr>
        <w:tabs>
          <w:tab w:val="left" w:pos="10230"/>
        </w:tabs>
        <w:spacing w:after="0"/>
      </w:pPr>
    </w:p>
    <w:tbl>
      <w:tblPr>
        <w:tblStyle w:val="TableGrid"/>
        <w:tblW w:w="15446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148"/>
        <w:gridCol w:w="5149"/>
        <w:gridCol w:w="5149"/>
      </w:tblGrid>
      <w:tr w:rsidR="00D5114F" w14:paraId="3EE52BF4" w14:textId="77777777" w:rsidTr="00C04E81">
        <w:trPr>
          <w:cantSplit/>
          <w:tblHeader/>
        </w:trPr>
        <w:tc>
          <w:tcPr>
            <w:tcW w:w="15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F216323" w14:textId="77777777" w:rsidR="00D5114F" w:rsidRDefault="00D5114F" w:rsidP="00C04E81">
            <w:pPr>
              <w:pStyle w:val="Heading1"/>
              <w:outlineLvl w:val="0"/>
            </w:pPr>
            <w:r>
              <w:t>Section 5- Securities</w:t>
            </w:r>
          </w:p>
        </w:tc>
      </w:tr>
      <w:tr w:rsidR="00D5114F" w14:paraId="02155CB4" w14:textId="77777777" w:rsidTr="00C04E81">
        <w:trPr>
          <w:cantSplit/>
          <w:tblHeader/>
        </w:trPr>
        <w:tc>
          <w:tcPr>
            <w:tcW w:w="5148" w:type="dxa"/>
            <w:tcBorders>
              <w:top w:val="single" w:sz="4" w:space="0" w:color="auto"/>
              <w:left w:val="nil"/>
            </w:tcBorders>
          </w:tcPr>
          <w:p w14:paraId="78D3FB64" w14:textId="77777777" w:rsidR="00D5114F" w:rsidRDefault="00D5114F" w:rsidP="006D5BD2">
            <w:pPr>
              <w:tabs>
                <w:tab w:val="left" w:pos="10230"/>
              </w:tabs>
            </w:pP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7601DAA" w14:textId="77777777" w:rsidR="00D5114F" w:rsidRPr="004E48B1" w:rsidRDefault="00D5114F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MYSELF</w:t>
            </w: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D5F0A27" w14:textId="77777777" w:rsidR="00D5114F" w:rsidRPr="004E48B1" w:rsidRDefault="00D5114F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SPOUSE/PARTNER*</w:t>
            </w:r>
          </w:p>
        </w:tc>
      </w:tr>
      <w:tr w:rsidR="00D5114F" w14:paraId="40398D62" w14:textId="77777777" w:rsidTr="00C04E81">
        <w:trPr>
          <w:cantSplit/>
        </w:trPr>
        <w:tc>
          <w:tcPr>
            <w:tcW w:w="5148" w:type="dxa"/>
            <w:shd w:val="clear" w:color="auto" w:fill="D9D9D9" w:themeFill="background1" w:themeFillShade="D9"/>
          </w:tcPr>
          <w:p w14:paraId="08921366" w14:textId="77777777" w:rsidR="00D5114F" w:rsidRDefault="00D5114F" w:rsidP="00D5114F">
            <w:pPr>
              <w:pStyle w:val="ListParagraph"/>
              <w:numPr>
                <w:ilvl w:val="1"/>
                <w:numId w:val="12"/>
              </w:numPr>
              <w:tabs>
                <w:tab w:val="left" w:pos="10230"/>
              </w:tabs>
            </w:pPr>
            <w:permStart w:id="1544636796" w:edGrp="everyone" w:colFirst="1" w:colLast="1"/>
            <w:permStart w:id="1001672039" w:edGrp="everyone" w:colFirst="2" w:colLast="2"/>
            <w:r>
              <w:t>Any interest in securities of an organisation under 1.1 where:</w:t>
            </w:r>
          </w:p>
          <w:p w14:paraId="66FEF7C3" w14:textId="77777777" w:rsidR="00D5114F" w:rsidRDefault="00D5114F" w:rsidP="00D5114F">
            <w:pPr>
              <w:pStyle w:val="ListParagraph"/>
              <w:numPr>
                <w:ilvl w:val="0"/>
                <w:numId w:val="13"/>
              </w:numPr>
              <w:tabs>
                <w:tab w:val="left" w:pos="10230"/>
              </w:tabs>
            </w:pPr>
            <w:r>
              <w:t>That body (to my knowledge) has a place of business or land in the area of the LEP; and</w:t>
            </w:r>
          </w:p>
          <w:p w14:paraId="5E73DE27" w14:textId="77777777" w:rsidR="00D5114F" w:rsidRDefault="00D5114F" w:rsidP="00D5114F">
            <w:pPr>
              <w:pStyle w:val="ListParagraph"/>
              <w:numPr>
                <w:ilvl w:val="0"/>
                <w:numId w:val="13"/>
              </w:numPr>
              <w:tabs>
                <w:tab w:val="left" w:pos="10230"/>
              </w:tabs>
            </w:pPr>
            <w:r>
              <w:t>either:</w:t>
            </w:r>
          </w:p>
          <w:p w14:paraId="1E1E656C" w14:textId="77777777" w:rsidR="00D5114F" w:rsidRDefault="00D5114F" w:rsidP="00D5114F">
            <w:pPr>
              <w:pStyle w:val="ListParagraph"/>
              <w:numPr>
                <w:ilvl w:val="1"/>
                <w:numId w:val="13"/>
              </w:numPr>
              <w:tabs>
                <w:tab w:val="left" w:pos="10230"/>
              </w:tabs>
            </w:pPr>
            <w:r>
              <w:t>the total nominal value of the securities exceeds £25,000 or one hundredth of the total issued share capital of that body; or</w:t>
            </w:r>
          </w:p>
          <w:p w14:paraId="0F259F41" w14:textId="77777777" w:rsidR="00D5114F" w:rsidRPr="004E48B1" w:rsidRDefault="00D5114F" w:rsidP="00D5114F">
            <w:pPr>
              <w:pStyle w:val="ListParagraph"/>
              <w:numPr>
                <w:ilvl w:val="1"/>
                <w:numId w:val="13"/>
              </w:numPr>
              <w:tabs>
                <w:tab w:val="left" w:pos="10230"/>
              </w:tabs>
            </w:pPr>
            <w:r>
              <w:t xml:space="preserve">if the share capital of that body is of more than one class, the total nominal value of the shares of any one class in which I have an interest exceeds one hundredth of the total issued share capital of that class.  </w:t>
            </w:r>
          </w:p>
        </w:tc>
        <w:tc>
          <w:tcPr>
            <w:tcW w:w="5149" w:type="dxa"/>
          </w:tcPr>
          <w:p w14:paraId="315B2AE0" w14:textId="65069B91" w:rsidR="00D5114F" w:rsidRDefault="00451D07" w:rsidP="00C04E81">
            <w:pPr>
              <w:tabs>
                <w:tab w:val="left" w:pos="4471"/>
              </w:tabs>
            </w:pPr>
            <w:r>
              <w:t xml:space="preserve">None </w:t>
            </w:r>
          </w:p>
        </w:tc>
        <w:tc>
          <w:tcPr>
            <w:tcW w:w="5149" w:type="dxa"/>
          </w:tcPr>
          <w:p w14:paraId="118897F0" w14:textId="77777777" w:rsidR="00D5114F" w:rsidRDefault="003246B7" w:rsidP="00D5114F">
            <w:pPr>
              <w:tabs>
                <w:tab w:val="left" w:pos="10230"/>
              </w:tabs>
            </w:pPr>
            <w:r>
              <w:t xml:space="preserve">None </w:t>
            </w:r>
          </w:p>
        </w:tc>
      </w:tr>
      <w:permEnd w:id="1544636796"/>
      <w:permEnd w:id="1001672039"/>
    </w:tbl>
    <w:p w14:paraId="7AF1AF1B" w14:textId="77777777" w:rsidR="00D5114F" w:rsidRDefault="00D5114F" w:rsidP="00C04E81">
      <w:pPr>
        <w:tabs>
          <w:tab w:val="left" w:pos="10230"/>
        </w:tabs>
        <w:spacing w:after="0"/>
      </w:pPr>
    </w:p>
    <w:p w14:paraId="24D79C17" w14:textId="77777777" w:rsidR="00634720" w:rsidRDefault="00634720" w:rsidP="00C50A64">
      <w:pPr>
        <w:pStyle w:val="Heading1"/>
      </w:pPr>
      <w:r>
        <w:t>Other Interests</w:t>
      </w:r>
    </w:p>
    <w:p w14:paraId="7E8BECCD" w14:textId="77777777" w:rsidR="00634720" w:rsidRDefault="00FF5454" w:rsidP="00C50A64">
      <w:pPr>
        <w:pStyle w:val="Heading2"/>
      </w:pPr>
      <w:r>
        <w:t>Membership of Organisations</w:t>
      </w:r>
    </w:p>
    <w:p w14:paraId="59087B7E" w14:textId="77777777" w:rsidR="00FF5454" w:rsidRDefault="00FF5454" w:rsidP="00C50A64">
      <w:pPr>
        <w:keepNext/>
        <w:keepLines/>
        <w:spacing w:before="240"/>
      </w:pPr>
      <w:r>
        <w:t>I am a member of, or I am in a position of general control, a trustee of, or participate in the management of:</w:t>
      </w:r>
    </w:p>
    <w:tbl>
      <w:tblPr>
        <w:tblStyle w:val="TableGrid"/>
        <w:tblW w:w="0" w:type="auto"/>
        <w:tblCellMar>
          <w:bottom w:w="57" w:type="dxa"/>
        </w:tblCellMar>
        <w:tblLook w:val="04A0" w:firstRow="1" w:lastRow="0" w:firstColumn="1" w:lastColumn="0" w:noHBand="0" w:noVBand="1"/>
      </w:tblPr>
      <w:tblGrid>
        <w:gridCol w:w="7694"/>
        <w:gridCol w:w="7694"/>
      </w:tblGrid>
      <w:tr w:rsidR="00FF5454" w14:paraId="7DC30135" w14:textId="77777777" w:rsidTr="003E2E16">
        <w:trPr>
          <w:cantSplit/>
          <w:trHeight w:val="283"/>
        </w:trPr>
        <w:tc>
          <w:tcPr>
            <w:tcW w:w="7694" w:type="dxa"/>
            <w:shd w:val="clear" w:color="auto" w:fill="D9D9D9" w:themeFill="background1" w:themeFillShade="D9"/>
          </w:tcPr>
          <w:p w14:paraId="357676E7" w14:textId="77777777" w:rsidR="00FF5454" w:rsidRPr="004E48B1" w:rsidRDefault="00FF5454" w:rsidP="00C50A64">
            <w:pPr>
              <w:pStyle w:val="ListParagraph"/>
              <w:keepNext/>
              <w:keepLines/>
              <w:numPr>
                <w:ilvl w:val="0"/>
                <w:numId w:val="14"/>
              </w:numPr>
              <w:tabs>
                <w:tab w:val="left" w:pos="10230"/>
              </w:tabs>
              <w:ind w:left="306" w:hanging="284"/>
            </w:pPr>
            <w:permStart w:id="1872051052" w:edGrp="everyone" w:colFirst="1" w:colLast="1"/>
            <w:r>
              <w:t xml:space="preserve">Any body to which I have been appointed or nominated by the SELEP </w:t>
            </w:r>
          </w:p>
        </w:tc>
        <w:tc>
          <w:tcPr>
            <w:tcW w:w="7694" w:type="dxa"/>
          </w:tcPr>
          <w:p w14:paraId="1CBC4580" w14:textId="77777777" w:rsidR="00FF5454" w:rsidRDefault="003246B7" w:rsidP="00C50A64">
            <w:pPr>
              <w:keepNext/>
              <w:keepLines/>
              <w:tabs>
                <w:tab w:val="left" w:pos="10230"/>
              </w:tabs>
            </w:pPr>
            <w:r>
              <w:t>None</w:t>
            </w:r>
          </w:p>
        </w:tc>
      </w:tr>
      <w:tr w:rsidR="00FF5454" w14:paraId="0780D103" w14:textId="77777777" w:rsidTr="003E2E16">
        <w:trPr>
          <w:cantSplit/>
          <w:trHeight w:val="567"/>
        </w:trPr>
        <w:tc>
          <w:tcPr>
            <w:tcW w:w="7694" w:type="dxa"/>
            <w:shd w:val="clear" w:color="auto" w:fill="D9D9D9" w:themeFill="background1" w:themeFillShade="D9"/>
          </w:tcPr>
          <w:p w14:paraId="3D1259EC" w14:textId="77777777" w:rsidR="00FF5454" w:rsidRDefault="00FF5454" w:rsidP="00FF5454">
            <w:pPr>
              <w:pStyle w:val="ListParagraph"/>
              <w:numPr>
                <w:ilvl w:val="0"/>
                <w:numId w:val="14"/>
              </w:numPr>
              <w:tabs>
                <w:tab w:val="left" w:pos="10230"/>
              </w:tabs>
              <w:ind w:left="306" w:hanging="284"/>
            </w:pPr>
            <w:permStart w:id="1995535430" w:edGrp="everyone" w:colFirst="1" w:colLast="1"/>
            <w:permEnd w:id="1872051052"/>
            <w:r>
              <w:t>Any body exercising functions of a public nature (e.g. school governing body or another LEP</w:t>
            </w:r>
          </w:p>
        </w:tc>
        <w:tc>
          <w:tcPr>
            <w:tcW w:w="7694" w:type="dxa"/>
          </w:tcPr>
          <w:p w14:paraId="04107C65" w14:textId="77777777" w:rsidR="00FF5454" w:rsidRDefault="003246B7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tr w:rsidR="00FF5454" w14:paraId="26908002" w14:textId="77777777" w:rsidTr="003E2E16">
        <w:trPr>
          <w:cantSplit/>
          <w:trHeight w:val="283"/>
        </w:trPr>
        <w:tc>
          <w:tcPr>
            <w:tcW w:w="7694" w:type="dxa"/>
            <w:shd w:val="clear" w:color="auto" w:fill="D9D9D9" w:themeFill="background1" w:themeFillShade="D9"/>
          </w:tcPr>
          <w:p w14:paraId="73DF1AE8" w14:textId="77777777" w:rsidR="00FF5454" w:rsidRDefault="00FF5454" w:rsidP="00FF5454">
            <w:pPr>
              <w:pStyle w:val="ListParagraph"/>
              <w:numPr>
                <w:ilvl w:val="0"/>
                <w:numId w:val="14"/>
              </w:numPr>
              <w:tabs>
                <w:tab w:val="left" w:pos="10230"/>
              </w:tabs>
              <w:ind w:left="306" w:hanging="284"/>
            </w:pPr>
            <w:permStart w:id="1101150930" w:edGrp="everyone" w:colFirst="1" w:colLast="1"/>
            <w:permEnd w:id="1995535430"/>
            <w:r>
              <w:t>Any body directed to charitable purposes</w:t>
            </w:r>
          </w:p>
        </w:tc>
        <w:tc>
          <w:tcPr>
            <w:tcW w:w="7694" w:type="dxa"/>
          </w:tcPr>
          <w:p w14:paraId="511826AC" w14:textId="77777777" w:rsidR="00FF5454" w:rsidRDefault="003246B7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tr w:rsidR="00FF5454" w14:paraId="49F32B13" w14:textId="77777777" w:rsidTr="003E2E16">
        <w:trPr>
          <w:cantSplit/>
          <w:trHeight w:val="567"/>
        </w:trPr>
        <w:tc>
          <w:tcPr>
            <w:tcW w:w="7694" w:type="dxa"/>
            <w:shd w:val="clear" w:color="auto" w:fill="D9D9D9" w:themeFill="background1" w:themeFillShade="D9"/>
          </w:tcPr>
          <w:p w14:paraId="108B994E" w14:textId="77777777" w:rsidR="00FF5454" w:rsidRDefault="00FF5454" w:rsidP="00FF5454">
            <w:pPr>
              <w:pStyle w:val="ListParagraph"/>
              <w:numPr>
                <w:ilvl w:val="0"/>
                <w:numId w:val="14"/>
              </w:numPr>
              <w:tabs>
                <w:tab w:val="left" w:pos="10230"/>
              </w:tabs>
              <w:ind w:left="306" w:hanging="284"/>
            </w:pPr>
            <w:permStart w:id="1188115724" w:edGrp="everyone" w:colFirst="1" w:colLast="1"/>
            <w:permEnd w:id="1101150930"/>
            <w:r>
              <w:t>Any body, one of whose principal purposes includes the influence of public opinion or policy (including any political party or trade union)</w:t>
            </w:r>
          </w:p>
        </w:tc>
        <w:tc>
          <w:tcPr>
            <w:tcW w:w="7694" w:type="dxa"/>
          </w:tcPr>
          <w:p w14:paraId="5685113D" w14:textId="77777777" w:rsidR="00FF5454" w:rsidRDefault="003246B7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tr w:rsidR="00FF5454" w14:paraId="35D162CE" w14:textId="77777777" w:rsidTr="003E2E16">
        <w:trPr>
          <w:cantSplit/>
          <w:trHeight w:val="850"/>
        </w:trPr>
        <w:tc>
          <w:tcPr>
            <w:tcW w:w="7694" w:type="dxa"/>
            <w:shd w:val="clear" w:color="auto" w:fill="D9D9D9" w:themeFill="background1" w:themeFillShade="D9"/>
          </w:tcPr>
          <w:p w14:paraId="10C8508C" w14:textId="77777777" w:rsidR="00FF5454" w:rsidRDefault="00FF5454" w:rsidP="00FF5454">
            <w:pPr>
              <w:pStyle w:val="ListParagraph"/>
              <w:numPr>
                <w:ilvl w:val="0"/>
                <w:numId w:val="14"/>
              </w:numPr>
              <w:tabs>
                <w:tab w:val="left" w:pos="10230"/>
              </w:tabs>
              <w:ind w:left="306" w:hanging="284"/>
            </w:pPr>
            <w:permStart w:id="1212119943" w:edGrp="everyone" w:colFirst="1" w:colLast="1"/>
            <w:permEnd w:id="1188115724"/>
            <w:r>
              <w:t>Any Local Authority (please state any interests you hold as LA leaders/cabinet members for LA land, resources and the LA’s commercial interests)</w:t>
            </w:r>
          </w:p>
        </w:tc>
        <w:tc>
          <w:tcPr>
            <w:tcW w:w="7694" w:type="dxa"/>
          </w:tcPr>
          <w:p w14:paraId="6FC6B9C3" w14:textId="77777777" w:rsidR="00FF5454" w:rsidRDefault="003246B7" w:rsidP="006D5BD2">
            <w:pPr>
              <w:tabs>
                <w:tab w:val="left" w:pos="10230"/>
              </w:tabs>
            </w:pPr>
            <w:r>
              <w:t>None</w:t>
            </w:r>
            <w:bookmarkStart w:id="0" w:name="_GoBack"/>
            <w:bookmarkEnd w:id="0"/>
          </w:p>
        </w:tc>
      </w:tr>
      <w:tr w:rsidR="00FF5454" w14:paraId="37DD654B" w14:textId="77777777" w:rsidTr="003E2E16">
        <w:trPr>
          <w:cantSplit/>
          <w:trHeight w:val="850"/>
        </w:trPr>
        <w:tc>
          <w:tcPr>
            <w:tcW w:w="7694" w:type="dxa"/>
            <w:shd w:val="clear" w:color="auto" w:fill="D9D9D9" w:themeFill="background1" w:themeFillShade="D9"/>
          </w:tcPr>
          <w:p w14:paraId="3CC84124" w14:textId="77777777" w:rsidR="00FF5454" w:rsidRDefault="00FF5454" w:rsidP="00FF5454">
            <w:pPr>
              <w:pStyle w:val="ListParagraph"/>
              <w:numPr>
                <w:ilvl w:val="0"/>
                <w:numId w:val="14"/>
              </w:numPr>
              <w:tabs>
                <w:tab w:val="left" w:pos="10230"/>
              </w:tabs>
              <w:ind w:left="306" w:hanging="284"/>
            </w:pPr>
            <w:permStart w:id="204104650" w:edGrp="everyone" w:colFirst="1" w:colLast="1"/>
            <w:permEnd w:id="1212119943"/>
            <w:r>
              <w:t xml:space="preserve">Any other interest which I hold which might reasonably be likely to be perceived as affecting my conduct or influencing my actions in relation to my role. </w:t>
            </w:r>
          </w:p>
        </w:tc>
        <w:tc>
          <w:tcPr>
            <w:tcW w:w="7694" w:type="dxa"/>
          </w:tcPr>
          <w:p w14:paraId="6977E6C8" w14:textId="77777777" w:rsidR="00FF5454" w:rsidRDefault="003246B7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permEnd w:id="204104650"/>
    </w:tbl>
    <w:p w14:paraId="4383B188" w14:textId="77777777" w:rsidR="00FF5454" w:rsidRDefault="00FF5454" w:rsidP="00FF5454"/>
    <w:tbl>
      <w:tblPr>
        <w:tblStyle w:val="TableGrid"/>
        <w:tblW w:w="5000" w:type="pct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5388"/>
      </w:tblGrid>
      <w:tr w:rsidR="00FF5454" w14:paraId="30A4630F" w14:textId="77777777" w:rsidTr="00C04E81">
        <w:trPr>
          <w:cantSplit/>
        </w:trPr>
        <w:tc>
          <w:tcPr>
            <w:tcW w:w="5000" w:type="pct"/>
            <w:shd w:val="clear" w:color="auto" w:fill="D9D9D9" w:themeFill="background1" w:themeFillShade="D9"/>
          </w:tcPr>
          <w:p w14:paraId="2E3E8C98" w14:textId="77777777" w:rsidR="00FF5454" w:rsidRPr="004E48B1" w:rsidRDefault="00FF5454" w:rsidP="00C04E81">
            <w:pPr>
              <w:pStyle w:val="Heading1"/>
              <w:outlineLvl w:val="0"/>
            </w:pPr>
            <w:r>
              <w:t xml:space="preserve">Member’s Declaration and Signature </w:t>
            </w:r>
          </w:p>
        </w:tc>
      </w:tr>
      <w:tr w:rsidR="00FF5454" w14:paraId="2929F91E" w14:textId="77777777" w:rsidTr="00C04E81">
        <w:trPr>
          <w:cantSplit/>
        </w:trPr>
        <w:tc>
          <w:tcPr>
            <w:tcW w:w="5000" w:type="pct"/>
            <w:shd w:val="clear" w:color="auto" w:fill="D9D9D9" w:themeFill="background1" w:themeFillShade="D9"/>
          </w:tcPr>
          <w:p w14:paraId="2D790700" w14:textId="77777777" w:rsidR="00FF5454" w:rsidRDefault="00FF5454" w:rsidP="00C04E81">
            <w:pPr>
              <w:keepNext/>
              <w:keepLines/>
              <w:tabs>
                <w:tab w:val="left" w:pos="10230"/>
              </w:tabs>
            </w:pPr>
            <w:r>
              <w:t>I confirm that:</w:t>
            </w:r>
          </w:p>
          <w:p w14:paraId="170E4898" w14:textId="77777777" w:rsidR="00FF5454" w:rsidRDefault="00FF5454" w:rsidP="00C04E81">
            <w:pPr>
              <w:pStyle w:val="ListParagraph"/>
              <w:keepNext/>
              <w:keepLines/>
              <w:numPr>
                <w:ilvl w:val="0"/>
                <w:numId w:val="17"/>
              </w:numPr>
              <w:tabs>
                <w:tab w:val="left" w:pos="10230"/>
              </w:tabs>
              <w:spacing w:before="240"/>
              <w:ind w:left="714" w:hanging="357"/>
              <w:contextualSpacing w:val="0"/>
            </w:pPr>
            <w:r>
              <w:t>having carried out reasonable investigation, the information given above is a true and accurate record of my relevant interests, given in good faith and to the best of my knowledge;</w:t>
            </w:r>
          </w:p>
          <w:p w14:paraId="1A03AE89" w14:textId="77777777" w:rsidR="00FF5454" w:rsidRDefault="00FF5454" w:rsidP="00C04E81">
            <w:pPr>
              <w:pStyle w:val="ListParagraph"/>
              <w:keepNext/>
              <w:keepLines/>
              <w:numPr>
                <w:ilvl w:val="0"/>
                <w:numId w:val="17"/>
              </w:numPr>
              <w:tabs>
                <w:tab w:val="left" w:pos="10230"/>
              </w:tabs>
              <w:spacing w:before="240"/>
              <w:ind w:left="714" w:hanging="357"/>
              <w:contextualSpacing w:val="0"/>
            </w:pPr>
            <w:r>
              <w:t xml:space="preserve">I shall review this register of interests before each board meeting and </w:t>
            </w:r>
            <w:r w:rsidR="00C04E81">
              <w:t>decision-making</w:t>
            </w:r>
            <w:r>
              <w:t xml:space="preserve"> committee meeting, submitting any necessary revisions to the SELEP Secretariat and representative of the Accountable Body S151 Officer at the start of the meeting;</w:t>
            </w:r>
          </w:p>
          <w:p w14:paraId="1A4B83E8" w14:textId="77777777" w:rsidR="00FF5454" w:rsidRDefault="00FF5454" w:rsidP="00C04E81">
            <w:pPr>
              <w:pStyle w:val="ListParagraph"/>
              <w:keepNext/>
              <w:keepLines/>
              <w:numPr>
                <w:ilvl w:val="0"/>
                <w:numId w:val="17"/>
              </w:numPr>
              <w:tabs>
                <w:tab w:val="left" w:pos="10230"/>
              </w:tabs>
              <w:spacing w:before="240"/>
              <w:ind w:left="714" w:hanging="357"/>
              <w:contextualSpacing w:val="0"/>
            </w:pPr>
            <w:r>
              <w:t>Even if a meeting has not taken place I shall, within 28 days of becoming aware of any change to the interests specified above, provide written notification to the SELEP Secretariat and the Accountable Body S151 Officer, of that change;</w:t>
            </w:r>
          </w:p>
          <w:p w14:paraId="5E100F5B" w14:textId="77777777" w:rsidR="00FF5454" w:rsidRDefault="00FF5454" w:rsidP="00C04E81">
            <w:pPr>
              <w:pStyle w:val="ListParagraph"/>
              <w:keepNext/>
              <w:keepLines/>
              <w:numPr>
                <w:ilvl w:val="0"/>
                <w:numId w:val="17"/>
              </w:numPr>
              <w:tabs>
                <w:tab w:val="left" w:pos="10230"/>
              </w:tabs>
              <w:spacing w:before="240"/>
              <w:ind w:left="714" w:hanging="357"/>
              <w:contextualSpacing w:val="0"/>
            </w:pPr>
            <w:r>
              <w:t>I have done and shall continue to comply with all other SELEP policies, including, but not limited to, the Code of Conduct and the Gifts and Hospitality policy; I understand that all of the policies are available on the SELEP website.</w:t>
            </w:r>
          </w:p>
        </w:tc>
      </w:tr>
    </w:tbl>
    <w:p w14:paraId="4A46AC52" w14:textId="77777777" w:rsidR="00C04E81" w:rsidRDefault="00C04E81"/>
    <w:tbl>
      <w:tblPr>
        <w:tblStyle w:val="TableGrid"/>
        <w:tblW w:w="5000" w:type="pct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39"/>
        <w:gridCol w:w="11849"/>
      </w:tblGrid>
      <w:tr w:rsidR="00C04E81" w14:paraId="4A1E2DDC" w14:textId="77777777" w:rsidTr="00B728A2">
        <w:trPr>
          <w:cantSplit/>
          <w:trHeight w:val="482"/>
        </w:trPr>
        <w:tc>
          <w:tcPr>
            <w:tcW w:w="1150" w:type="pct"/>
            <w:shd w:val="clear" w:color="auto" w:fill="D9D9D9" w:themeFill="background1" w:themeFillShade="D9"/>
            <w:vAlign w:val="center"/>
          </w:tcPr>
          <w:p w14:paraId="144D9704" w14:textId="77777777" w:rsidR="00C04E81" w:rsidRPr="00C04E81" w:rsidRDefault="00C04E81" w:rsidP="00B728A2">
            <w:pPr>
              <w:keepNext/>
              <w:keepLines/>
              <w:tabs>
                <w:tab w:val="left" w:pos="10230"/>
              </w:tabs>
              <w:jc w:val="right"/>
              <w:rPr>
                <w:b/>
                <w:sz w:val="28"/>
              </w:rPr>
            </w:pPr>
            <w:permStart w:id="2124570856" w:edGrp="everyone" w:colFirst="1" w:colLast="1"/>
            <w:r w:rsidRPr="00C04E81">
              <w:rPr>
                <w:b/>
                <w:sz w:val="28"/>
              </w:rPr>
              <w:t>Date:</w:t>
            </w:r>
          </w:p>
        </w:tc>
        <w:tc>
          <w:tcPr>
            <w:tcW w:w="3850" w:type="pct"/>
            <w:shd w:val="clear" w:color="auto" w:fill="FFFFFF" w:themeFill="background1"/>
            <w:vAlign w:val="center"/>
          </w:tcPr>
          <w:p w14:paraId="7FA72407" w14:textId="77777777" w:rsidR="00C04E81" w:rsidRDefault="003246B7" w:rsidP="00B728A2">
            <w:pPr>
              <w:keepNext/>
              <w:keepLines/>
              <w:tabs>
                <w:tab w:val="left" w:pos="10230"/>
              </w:tabs>
            </w:pPr>
            <w:r>
              <w:t>10</w:t>
            </w:r>
            <w:r w:rsidRPr="003246B7">
              <w:rPr>
                <w:vertAlign w:val="superscript"/>
              </w:rPr>
              <w:t>th</w:t>
            </w:r>
            <w:r>
              <w:t xml:space="preserve"> October 2019</w:t>
            </w:r>
          </w:p>
        </w:tc>
      </w:tr>
      <w:tr w:rsidR="00C04E81" w14:paraId="617DBE99" w14:textId="77777777" w:rsidTr="00B728A2">
        <w:trPr>
          <w:cantSplit/>
          <w:trHeight w:val="482"/>
        </w:trPr>
        <w:tc>
          <w:tcPr>
            <w:tcW w:w="1150" w:type="pct"/>
            <w:shd w:val="clear" w:color="auto" w:fill="D9D9D9" w:themeFill="background1" w:themeFillShade="D9"/>
            <w:vAlign w:val="center"/>
          </w:tcPr>
          <w:p w14:paraId="02D21A95" w14:textId="77777777" w:rsidR="00C04E81" w:rsidRPr="00C04E81" w:rsidRDefault="00C04E81" w:rsidP="00B728A2">
            <w:pPr>
              <w:keepNext/>
              <w:keepLines/>
              <w:tabs>
                <w:tab w:val="left" w:pos="10230"/>
              </w:tabs>
              <w:jc w:val="right"/>
              <w:rPr>
                <w:b/>
                <w:sz w:val="28"/>
              </w:rPr>
            </w:pPr>
            <w:permStart w:id="795110578" w:edGrp="everyone" w:colFirst="1" w:colLast="1"/>
            <w:permEnd w:id="2124570856"/>
            <w:r w:rsidRPr="00C04E81">
              <w:rPr>
                <w:b/>
                <w:sz w:val="28"/>
              </w:rPr>
              <w:t>Member’s name:</w:t>
            </w:r>
          </w:p>
        </w:tc>
        <w:tc>
          <w:tcPr>
            <w:tcW w:w="3850" w:type="pct"/>
            <w:shd w:val="clear" w:color="auto" w:fill="FFFFFF" w:themeFill="background1"/>
            <w:vAlign w:val="center"/>
          </w:tcPr>
          <w:p w14:paraId="51526872" w14:textId="77777777" w:rsidR="00C04E81" w:rsidRDefault="003246B7" w:rsidP="00B728A2">
            <w:pPr>
              <w:keepNext/>
              <w:keepLines/>
              <w:tabs>
                <w:tab w:val="left" w:pos="10230"/>
              </w:tabs>
            </w:pPr>
            <w:r>
              <w:t>Fiona Bodle</w:t>
            </w:r>
          </w:p>
        </w:tc>
      </w:tr>
      <w:tr w:rsidR="00C04E81" w14:paraId="0D07482E" w14:textId="77777777" w:rsidTr="00B728A2">
        <w:trPr>
          <w:cantSplit/>
          <w:trHeight w:val="482"/>
        </w:trPr>
        <w:tc>
          <w:tcPr>
            <w:tcW w:w="1150" w:type="pct"/>
            <w:shd w:val="clear" w:color="auto" w:fill="D9D9D9" w:themeFill="background1" w:themeFillShade="D9"/>
            <w:vAlign w:val="center"/>
          </w:tcPr>
          <w:p w14:paraId="3005D49E" w14:textId="77777777" w:rsidR="00C04E81" w:rsidRPr="00C04E81" w:rsidRDefault="00C04E81" w:rsidP="00B728A2">
            <w:pPr>
              <w:keepNext/>
              <w:keepLines/>
              <w:tabs>
                <w:tab w:val="left" w:pos="10230"/>
              </w:tabs>
              <w:jc w:val="right"/>
              <w:rPr>
                <w:b/>
                <w:sz w:val="28"/>
              </w:rPr>
            </w:pPr>
            <w:permStart w:id="58737434" w:edGrp="everyone" w:colFirst="1" w:colLast="1"/>
            <w:permEnd w:id="795110578"/>
            <w:r w:rsidRPr="00C04E81">
              <w:rPr>
                <w:b/>
                <w:sz w:val="28"/>
              </w:rPr>
              <w:t>Signature:</w:t>
            </w:r>
          </w:p>
        </w:tc>
        <w:tc>
          <w:tcPr>
            <w:tcW w:w="3850" w:type="pct"/>
            <w:shd w:val="clear" w:color="auto" w:fill="FFFFFF" w:themeFill="background1"/>
            <w:vAlign w:val="center"/>
          </w:tcPr>
          <w:p w14:paraId="6ABA6D7D" w14:textId="1D5624E8" w:rsidR="00C04E81" w:rsidRDefault="00451D07" w:rsidP="00B728A2">
            <w:pPr>
              <w:keepNext/>
              <w:keepLines/>
              <w:tabs>
                <w:tab w:val="left" w:pos="10230"/>
              </w:tabs>
            </w:pPr>
            <w:r>
              <w:t xml:space="preserve"> </w:t>
            </w:r>
            <w:r w:rsidRPr="00451D07">
              <w:rPr>
                <w:rFonts w:ascii="Calibri" w:eastAsia="Calibri" w:hAnsi="Calibri" w:cs="Times New Roman"/>
                <w:noProof/>
                <w:sz w:val="22"/>
                <w:lang w:eastAsia="en-GB"/>
              </w:rPr>
              <w:drawing>
                <wp:anchor distT="0" distB="0" distL="114300" distR="114300" simplePos="0" relativeHeight="251660288" behindDoc="0" locked="0" layoutInCell="1" allowOverlap="1" wp14:anchorId="0CD291D4" wp14:editId="053138AD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252730</wp:posOffset>
                  </wp:positionV>
                  <wp:extent cx="943200" cy="439200"/>
                  <wp:effectExtent l="0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32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4E81" w14:paraId="47578915" w14:textId="77777777" w:rsidTr="00B728A2">
        <w:trPr>
          <w:cantSplit/>
          <w:trHeight w:val="482"/>
        </w:trPr>
        <w:tc>
          <w:tcPr>
            <w:tcW w:w="1150" w:type="pct"/>
            <w:shd w:val="clear" w:color="auto" w:fill="D9D9D9" w:themeFill="background1" w:themeFillShade="D9"/>
            <w:vAlign w:val="center"/>
          </w:tcPr>
          <w:p w14:paraId="6B68B22C" w14:textId="77777777" w:rsidR="00C04E81" w:rsidRPr="00C04E81" w:rsidRDefault="00C04E81" w:rsidP="00B728A2">
            <w:pPr>
              <w:keepNext/>
              <w:keepLines/>
              <w:tabs>
                <w:tab w:val="left" w:pos="10230"/>
              </w:tabs>
              <w:jc w:val="right"/>
              <w:rPr>
                <w:b/>
                <w:sz w:val="28"/>
              </w:rPr>
            </w:pPr>
            <w:permStart w:id="1957325924" w:edGrp="everyone" w:colFirst="1" w:colLast="1"/>
            <w:permEnd w:id="58737434"/>
            <w:r w:rsidRPr="00C04E81">
              <w:rPr>
                <w:b/>
                <w:sz w:val="28"/>
              </w:rPr>
              <w:t>Date received at SELEP:</w:t>
            </w:r>
          </w:p>
        </w:tc>
        <w:tc>
          <w:tcPr>
            <w:tcW w:w="3850" w:type="pct"/>
            <w:shd w:val="clear" w:color="auto" w:fill="FFFFFF" w:themeFill="background1"/>
            <w:vAlign w:val="center"/>
          </w:tcPr>
          <w:p w14:paraId="2A883B4B" w14:textId="77777777" w:rsidR="00C04E81" w:rsidRDefault="00C04E81" w:rsidP="00B728A2">
            <w:pPr>
              <w:keepNext/>
              <w:keepLines/>
              <w:tabs>
                <w:tab w:val="left" w:pos="10230"/>
              </w:tabs>
            </w:pPr>
          </w:p>
        </w:tc>
      </w:tr>
      <w:tr w:rsidR="00C04E81" w14:paraId="2BB29224" w14:textId="77777777" w:rsidTr="00B728A2">
        <w:trPr>
          <w:cantSplit/>
          <w:trHeight w:val="482"/>
        </w:trPr>
        <w:tc>
          <w:tcPr>
            <w:tcW w:w="1150" w:type="pct"/>
            <w:shd w:val="clear" w:color="auto" w:fill="D9D9D9" w:themeFill="background1" w:themeFillShade="D9"/>
            <w:vAlign w:val="center"/>
          </w:tcPr>
          <w:p w14:paraId="0432C67F" w14:textId="77777777" w:rsidR="00C04E81" w:rsidRPr="00C04E81" w:rsidRDefault="00C04E81" w:rsidP="00B728A2">
            <w:pPr>
              <w:keepNext/>
              <w:keepLines/>
              <w:tabs>
                <w:tab w:val="left" w:pos="10230"/>
              </w:tabs>
              <w:jc w:val="right"/>
              <w:rPr>
                <w:b/>
                <w:sz w:val="28"/>
              </w:rPr>
            </w:pPr>
            <w:permStart w:id="1667563692" w:edGrp="everyone" w:colFirst="1" w:colLast="1"/>
            <w:permEnd w:id="1957325924"/>
            <w:r w:rsidRPr="00C04E81">
              <w:rPr>
                <w:b/>
                <w:sz w:val="28"/>
              </w:rPr>
              <w:t>Last confirmed correct as of:</w:t>
            </w:r>
          </w:p>
        </w:tc>
        <w:tc>
          <w:tcPr>
            <w:tcW w:w="3850" w:type="pct"/>
            <w:shd w:val="clear" w:color="auto" w:fill="FFFFFF" w:themeFill="background1"/>
            <w:vAlign w:val="center"/>
          </w:tcPr>
          <w:p w14:paraId="2AF59DC7" w14:textId="77777777" w:rsidR="00C04E81" w:rsidRDefault="00C04E81" w:rsidP="00B728A2">
            <w:pPr>
              <w:keepNext/>
              <w:keepLines/>
              <w:tabs>
                <w:tab w:val="left" w:pos="10230"/>
              </w:tabs>
            </w:pPr>
          </w:p>
        </w:tc>
      </w:tr>
      <w:permEnd w:id="1667563692"/>
    </w:tbl>
    <w:p w14:paraId="7C9D476A" w14:textId="77777777" w:rsidR="00FF5454" w:rsidRPr="00FF5454" w:rsidRDefault="00FF5454" w:rsidP="00C04E81"/>
    <w:sectPr w:rsidR="00FF5454" w:rsidRPr="00FF5454" w:rsidSect="00896EE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93D69"/>
    <w:multiLevelType w:val="multilevel"/>
    <w:tmpl w:val="5B88CDE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B446BEA"/>
    <w:multiLevelType w:val="multilevel"/>
    <w:tmpl w:val="4BC40C4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B6A24FD"/>
    <w:multiLevelType w:val="multilevel"/>
    <w:tmpl w:val="4BC40C4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E41AED"/>
    <w:multiLevelType w:val="hybridMultilevel"/>
    <w:tmpl w:val="5F664C56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" w15:restartNumberingAfterBreak="0">
    <w:nsid w:val="15AB6574"/>
    <w:multiLevelType w:val="hybridMultilevel"/>
    <w:tmpl w:val="C28E7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2676C"/>
    <w:multiLevelType w:val="hybridMultilevel"/>
    <w:tmpl w:val="0C8EE7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583038">
      <w:start w:val="2"/>
      <w:numFmt w:val="bullet"/>
      <w:lvlText w:val="•"/>
      <w:lvlJc w:val="left"/>
      <w:pPr>
        <w:ind w:left="11310" w:hanging="1023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C68B4"/>
    <w:multiLevelType w:val="hybridMultilevel"/>
    <w:tmpl w:val="16FC333C"/>
    <w:lvl w:ilvl="0" w:tplc="0809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7" w15:restartNumberingAfterBreak="0">
    <w:nsid w:val="1A2D6651"/>
    <w:multiLevelType w:val="hybridMultilevel"/>
    <w:tmpl w:val="A2A2B1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35306"/>
    <w:multiLevelType w:val="multilevel"/>
    <w:tmpl w:val="4BC40C4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54E5E94"/>
    <w:multiLevelType w:val="hybridMultilevel"/>
    <w:tmpl w:val="5D002DF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7C55C8C"/>
    <w:multiLevelType w:val="hybridMultilevel"/>
    <w:tmpl w:val="675CB0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13037B"/>
    <w:multiLevelType w:val="multilevel"/>
    <w:tmpl w:val="4BC40C4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7480951"/>
    <w:multiLevelType w:val="hybridMultilevel"/>
    <w:tmpl w:val="3BD85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03707D"/>
    <w:multiLevelType w:val="hybridMultilevel"/>
    <w:tmpl w:val="97ECA4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531C9D"/>
    <w:multiLevelType w:val="multilevel"/>
    <w:tmpl w:val="4BC40C4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84C47C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7FFD6654"/>
    <w:multiLevelType w:val="hybridMultilevel"/>
    <w:tmpl w:val="C652EC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6"/>
  </w:num>
  <w:num w:numId="3">
    <w:abstractNumId w:val="0"/>
  </w:num>
  <w:num w:numId="4">
    <w:abstractNumId w:val="2"/>
  </w:num>
  <w:num w:numId="5">
    <w:abstractNumId w:val="16"/>
  </w:num>
  <w:num w:numId="6">
    <w:abstractNumId w:val="10"/>
  </w:num>
  <w:num w:numId="7">
    <w:abstractNumId w:val="9"/>
  </w:num>
  <w:num w:numId="8">
    <w:abstractNumId w:val="8"/>
  </w:num>
  <w:num w:numId="9">
    <w:abstractNumId w:val="11"/>
  </w:num>
  <w:num w:numId="10">
    <w:abstractNumId w:val="14"/>
  </w:num>
  <w:num w:numId="11">
    <w:abstractNumId w:val="3"/>
  </w:num>
  <w:num w:numId="12">
    <w:abstractNumId w:val="1"/>
  </w:num>
  <w:num w:numId="13">
    <w:abstractNumId w:val="13"/>
  </w:num>
  <w:num w:numId="14">
    <w:abstractNumId w:val="7"/>
  </w:num>
  <w:num w:numId="15">
    <w:abstractNumId w:val="5"/>
  </w:num>
  <w:num w:numId="16">
    <w:abstractNumId w:val="12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4Qqlrj+0BpqqDSa22IdAjMf8S9FuKL8MOU82lEyPLW0nQlHfeIOUw8SqELKLgMEWPgPgwhmuQwbqu0D02fS1pg==" w:salt="MRu0orVjZknUFRh71epXZ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D90"/>
    <w:rsid w:val="00166169"/>
    <w:rsid w:val="001D7902"/>
    <w:rsid w:val="00245656"/>
    <w:rsid w:val="003246B7"/>
    <w:rsid w:val="003E2E16"/>
    <w:rsid w:val="00451D07"/>
    <w:rsid w:val="004E48B1"/>
    <w:rsid w:val="005420B1"/>
    <w:rsid w:val="00542CFF"/>
    <w:rsid w:val="00634720"/>
    <w:rsid w:val="00695B66"/>
    <w:rsid w:val="00833AA0"/>
    <w:rsid w:val="00896EE2"/>
    <w:rsid w:val="008C77AC"/>
    <w:rsid w:val="00961889"/>
    <w:rsid w:val="00976843"/>
    <w:rsid w:val="00B728A2"/>
    <w:rsid w:val="00BB74A3"/>
    <w:rsid w:val="00C04E81"/>
    <w:rsid w:val="00C05ECF"/>
    <w:rsid w:val="00C50A64"/>
    <w:rsid w:val="00C55D78"/>
    <w:rsid w:val="00C84D90"/>
    <w:rsid w:val="00D063CC"/>
    <w:rsid w:val="00D5114F"/>
    <w:rsid w:val="00D664E0"/>
    <w:rsid w:val="00F043DB"/>
    <w:rsid w:val="00FA37A1"/>
    <w:rsid w:val="00FF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0E9F0"/>
  <w15:chartTrackingRefBased/>
  <w15:docId w15:val="{F162C6D9-A39A-4F5F-BDB7-F614F7822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6EE2"/>
    <w:rPr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04E81"/>
    <w:pPr>
      <w:keepNext/>
      <w:keepLines/>
      <w:spacing w:after="0" w:line="240" w:lineRule="auto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96EE2"/>
    <w:pPr>
      <w:keepNext/>
      <w:keepLines/>
      <w:spacing w:before="40" w:after="0"/>
      <w:outlineLvl w:val="1"/>
    </w:pPr>
    <w:rPr>
      <w:rFonts w:eastAsiaTheme="majorEastAsia" w:cstheme="majorBidi"/>
      <w:b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84D9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84D90"/>
    <w:rPr>
      <w:rFonts w:ascii="Arial" w:eastAsia="Arial" w:hAnsi="Arial" w:cs="Arial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695B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04E81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96EE2"/>
    <w:rPr>
      <w:rFonts w:eastAsiaTheme="majorEastAsia" w:cstheme="majorBidi"/>
      <w:b/>
      <w:sz w:val="28"/>
      <w:szCs w:val="26"/>
    </w:rPr>
  </w:style>
  <w:style w:type="paragraph" w:styleId="ListParagraph">
    <w:name w:val="List Paragraph"/>
    <w:basedOn w:val="Normal"/>
    <w:uiPriority w:val="34"/>
    <w:qFormat/>
    <w:rsid w:val="00896E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2.emf"/><Relationship Id="rId4" Type="http://schemas.openxmlformats.org/officeDocument/2006/relationships/numbering" Target="numbering.xml"/><Relationship Id="rId9" Type="http://schemas.openxmlformats.org/officeDocument/2006/relationships/hyperlink" Target="http://www.legislation.gov.uk/ukpga/2011/20/contents/enact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34A7656483B74FB66C73ECEA17E281" ma:contentTypeVersion="13" ma:contentTypeDescription="Create a new document." ma:contentTypeScope="" ma:versionID="5af33d1625b1c5d56ee430dd08be06dd">
  <xsd:schema xmlns:xsd="http://www.w3.org/2001/XMLSchema" xmlns:xs="http://www.w3.org/2001/XMLSchema" xmlns:p="http://schemas.microsoft.com/office/2006/metadata/properties" xmlns:ns2="a9f12287-5f74-4593-92c9-e973669b9a71" xmlns:ns3="6140e513-9c0e-4e73-9b29-9e780522eb94" targetNamespace="http://schemas.microsoft.com/office/2006/metadata/properties" ma:root="true" ma:fieldsID="7da424cf552e56abf560e00bc164e3bd" ns2:_="" ns3:_="">
    <xsd:import namespace="a9f12287-5f74-4593-92c9-e973669b9a71"/>
    <xsd:import namespace="6140e513-9c0e-4e73-9b29-9e780522eb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f12287-5f74-4593-92c9-e973669b9a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0e513-9c0e-4e73-9b29-9e780522eb9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9f12287-5f74-4593-92c9-e973669b9a71" xsi:nil="true"/>
  </documentManagement>
</p:properties>
</file>

<file path=customXml/itemProps1.xml><?xml version="1.0" encoding="utf-8"?>
<ds:datastoreItem xmlns:ds="http://schemas.openxmlformats.org/officeDocument/2006/customXml" ds:itemID="{5401D0C9-42DE-4A23-BAD7-DFC9E4751D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94061B-B01D-4257-A56A-CA677656E019}"/>
</file>

<file path=customXml/itemProps3.xml><?xml version="1.0" encoding="utf-8"?>
<ds:datastoreItem xmlns:ds="http://schemas.openxmlformats.org/officeDocument/2006/customXml" ds:itemID="{43663111-F4B9-4C58-9171-E9AC8A9DBF68}">
  <ds:schemaRefs>
    <ds:schemaRef ds:uri="http://purl.org/dc/dcmitype/"/>
    <ds:schemaRef ds:uri="dd5d29e2-e009-49d8-a581-e6c7b528f0f3"/>
    <ds:schemaRef ds:uri="6b494f05-939f-47b7-827f-de1e15f7b078"/>
    <ds:schemaRef ds:uri="http://purl.org/dc/elements/1.1/"/>
    <ds:schemaRef ds:uri="http://schemas.openxmlformats.org/package/2006/metadata/core-properties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B71A0D80</Template>
  <TotalTime>0</TotalTime>
  <Pages>7</Pages>
  <Words>849</Words>
  <Characters>4844</Characters>
  <Application>Microsoft Office Word</Application>
  <DocSecurity>12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Essex County Council</Company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Wharton, Governance Officer</dc:creator>
  <cp:keywords/>
  <dc:description/>
  <cp:lastModifiedBy>Bodle, Fiona</cp:lastModifiedBy>
  <cp:revision>2</cp:revision>
  <dcterms:created xsi:type="dcterms:W3CDTF">2019-12-02T14:53:00Z</dcterms:created>
  <dcterms:modified xsi:type="dcterms:W3CDTF">2019-12-02T14:53:00Z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0x010100BB34A7656483B74FB66C73ECEA17E281</vt:lpwstr>
  </property>
</Properties>
</file>